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C36" w:rsidRDefault="001B021A" w:rsidP="00D41850">
      <w:pPr>
        <w:jc w:val="center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תלמוד תורה חב"ד "</w:t>
      </w:r>
      <w:proofErr w:type="spellStart"/>
      <w:r>
        <w:rPr>
          <w:rFonts w:cs="David" w:hint="cs"/>
          <w:sz w:val="32"/>
          <w:szCs w:val="32"/>
          <w:rtl/>
        </w:rPr>
        <w:t>אהלי</w:t>
      </w:r>
      <w:proofErr w:type="spellEnd"/>
      <w:r>
        <w:rPr>
          <w:rFonts w:cs="David" w:hint="cs"/>
          <w:sz w:val="32"/>
          <w:szCs w:val="32"/>
          <w:rtl/>
        </w:rPr>
        <w:t xml:space="preserve"> מנחם"</w:t>
      </w:r>
    </w:p>
    <w:p w:rsidR="001B021A" w:rsidRDefault="004663A9" w:rsidP="001B021A">
      <w:pPr>
        <w:jc w:val="center"/>
        <w:rPr>
          <w:rFonts w:cs="David"/>
          <w:sz w:val="32"/>
          <w:szCs w:val="32"/>
          <w:rtl/>
        </w:rPr>
      </w:pPr>
      <w:r>
        <w:rPr>
          <w:rFonts w:hint="cs"/>
          <w:noProof/>
          <w:sz w:val="28"/>
          <w:szCs w:val="28"/>
          <w:rtl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298450</wp:posOffset>
            </wp:positionH>
            <wp:positionV relativeFrom="paragraph">
              <wp:posOffset>206375</wp:posOffset>
            </wp:positionV>
            <wp:extent cx="1553210" cy="370840"/>
            <wp:effectExtent l="0" t="0" r="8890" b="0"/>
            <wp:wrapTopAndBottom/>
            <wp:docPr id="59" name="תמונה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210" cy="370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021A">
        <w:rPr>
          <w:rFonts w:cs="David" w:hint="cs"/>
          <w:sz w:val="32"/>
          <w:szCs w:val="32"/>
          <w:rtl/>
        </w:rPr>
        <w:t>קריית גת</w:t>
      </w:r>
    </w:p>
    <w:p w:rsidR="001B021A" w:rsidRPr="001B021A" w:rsidRDefault="001B021A" w:rsidP="001B021A">
      <w:pPr>
        <w:jc w:val="center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סמל מוסד-611236   טל' 08-9164736 </w:t>
      </w:r>
    </w:p>
    <w:p w:rsidR="00FB5D57" w:rsidRDefault="004663A9" w:rsidP="00FB5D57">
      <w:pPr>
        <w:pStyle w:val="1"/>
        <w:rPr>
          <w:rtl/>
        </w:rPr>
      </w:pPr>
      <w:r>
        <w:rPr>
          <w:rFonts w:cs="David"/>
          <w:b w:val="0"/>
          <w:bCs w:val="0"/>
          <w:noProof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158750</wp:posOffset>
                </wp:positionV>
                <wp:extent cx="6858000" cy="0"/>
                <wp:effectExtent l="0" t="19050" r="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left:0;text-align:lef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05pt,12.5pt" to="532.9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" strokeweight="3pt">
                <v:stroke linestyle="thinThin"/>
              </v:line>
            </w:pict>
          </mc:Fallback>
        </mc:AlternateContent>
      </w:r>
    </w:p>
    <w:p w:rsidR="00A63F15" w:rsidRDefault="00002970" w:rsidP="00B4172D">
      <w:pPr>
        <w:pStyle w:val="1"/>
        <w:rPr>
          <w:rtl/>
        </w:rPr>
      </w:pPr>
      <w:r>
        <w:rPr>
          <w:rFonts w:hint="cs"/>
          <w:rtl/>
        </w:rPr>
        <w:t xml:space="preserve">ב"ה                                              </w:t>
      </w:r>
      <w:r w:rsidR="006A56B4">
        <w:rPr>
          <w:rFonts w:hint="cs"/>
          <w:rtl/>
        </w:rPr>
        <w:t xml:space="preserve">                            </w:t>
      </w:r>
      <w:r w:rsidR="001E5BB3">
        <w:rPr>
          <w:rFonts w:hint="cs"/>
          <w:rtl/>
        </w:rPr>
        <w:t xml:space="preserve">  </w:t>
      </w:r>
      <w:r w:rsidR="00FC5DA3">
        <w:rPr>
          <w:rFonts w:hint="cs"/>
          <w:rtl/>
        </w:rPr>
        <w:t xml:space="preserve">           כ"ד טבת</w:t>
      </w:r>
      <w:r w:rsidR="005709C6">
        <w:rPr>
          <w:rFonts w:hint="cs"/>
          <w:rtl/>
        </w:rPr>
        <w:t xml:space="preserve"> </w:t>
      </w:r>
      <w:proofErr w:type="spellStart"/>
      <w:r w:rsidR="00481C15">
        <w:rPr>
          <w:rFonts w:hint="cs"/>
          <w:rtl/>
        </w:rPr>
        <w:t>ערש"ק</w:t>
      </w:r>
      <w:proofErr w:type="spellEnd"/>
      <w:r w:rsidR="00481C15">
        <w:rPr>
          <w:rFonts w:hint="cs"/>
          <w:rtl/>
        </w:rPr>
        <w:t xml:space="preserve"> פרשת</w:t>
      </w:r>
      <w:r w:rsidR="005709C6">
        <w:rPr>
          <w:rFonts w:hint="cs"/>
          <w:rtl/>
        </w:rPr>
        <w:t xml:space="preserve"> </w:t>
      </w:r>
      <w:r w:rsidR="00B4172D">
        <w:rPr>
          <w:rFonts w:hint="cs"/>
          <w:rtl/>
        </w:rPr>
        <w:t xml:space="preserve">שמות </w:t>
      </w:r>
      <w:r w:rsidR="001D56CA">
        <w:rPr>
          <w:rFonts w:hint="cs"/>
          <w:rtl/>
        </w:rPr>
        <w:t>ה'תשפ"א</w:t>
      </w:r>
    </w:p>
    <w:p w:rsidR="008E461B" w:rsidRDefault="00835ACF" w:rsidP="008E461B">
      <w:pPr>
        <w:spacing w:after="200"/>
        <w:jc w:val="center"/>
        <w:rPr>
          <w:rFonts w:cs="Guttman Calligraphic"/>
          <w:b/>
          <w:bCs/>
          <w:sz w:val="52"/>
          <w:szCs w:val="52"/>
          <w:rtl/>
        </w:rPr>
      </w:pPr>
      <w:r w:rsidRPr="00155D66">
        <w:rPr>
          <w:rFonts w:cs="Guttman Calligraphic" w:hint="cs"/>
          <w:b/>
          <w:bCs/>
          <w:sz w:val="52"/>
          <w:szCs w:val="52"/>
          <w:rtl/>
        </w:rPr>
        <w:t>-דף קשר-</w:t>
      </w:r>
    </w:p>
    <w:p w:rsidR="0027756F" w:rsidRPr="008E461B" w:rsidRDefault="0027756F" w:rsidP="008E461B">
      <w:pPr>
        <w:spacing w:after="200"/>
        <w:rPr>
          <w:rFonts w:cs="Guttman Calligraphic"/>
          <w:b/>
          <w:bCs/>
          <w:sz w:val="52"/>
          <w:szCs w:val="52"/>
          <w:rtl/>
        </w:rPr>
      </w:pPr>
      <w:r w:rsidRPr="008E461B">
        <w:rPr>
          <w:rFonts w:cs="Guttman Calligraphic" w:hint="cs"/>
          <w:b/>
          <w:bCs/>
          <w:sz w:val="28"/>
          <w:szCs w:val="28"/>
          <w:rtl/>
        </w:rPr>
        <w:t>אל כבוד הורי התלמיד היקר</w:t>
      </w:r>
      <w:r w:rsidR="00D25255" w:rsidRPr="008E461B">
        <w:rPr>
          <w:rFonts w:cs="Guttman Calligraphic" w:hint="cs"/>
          <w:b/>
          <w:bCs/>
          <w:sz w:val="28"/>
          <w:szCs w:val="28"/>
          <w:rtl/>
        </w:rPr>
        <w:t xml:space="preserve"> שי'</w:t>
      </w:r>
      <w:r w:rsidR="00E32E8E" w:rsidRPr="008E461B">
        <w:rPr>
          <w:rFonts w:cs="Guttman Calligraphic" w:hint="cs"/>
          <w:b/>
          <w:bCs/>
          <w:sz w:val="28"/>
          <w:szCs w:val="28"/>
          <w:rtl/>
        </w:rPr>
        <w:t>!</w:t>
      </w:r>
    </w:p>
    <w:p w:rsidR="00374C36" w:rsidRPr="008E461B" w:rsidRDefault="0027756F" w:rsidP="00384754">
      <w:pPr>
        <w:spacing w:after="80" w:line="360" w:lineRule="auto"/>
        <w:rPr>
          <w:rFonts w:cs="Guttman Calligraphic"/>
          <w:b/>
          <w:bCs/>
          <w:sz w:val="28"/>
          <w:szCs w:val="28"/>
          <w:rtl/>
        </w:rPr>
      </w:pPr>
      <w:r w:rsidRPr="008E461B">
        <w:rPr>
          <w:rFonts w:cs="Guttman Calligraphic" w:hint="cs"/>
          <w:b/>
          <w:bCs/>
          <w:sz w:val="28"/>
          <w:szCs w:val="28"/>
          <w:rtl/>
        </w:rPr>
        <w:t>שלום וברכה</w:t>
      </w:r>
      <w:r w:rsidR="00457394" w:rsidRPr="008E461B">
        <w:rPr>
          <w:rFonts w:cs="Guttman Calligraphic" w:hint="cs"/>
          <w:b/>
          <w:bCs/>
          <w:sz w:val="28"/>
          <w:szCs w:val="28"/>
          <w:rtl/>
        </w:rPr>
        <w:t>!</w:t>
      </w:r>
    </w:p>
    <w:p w:rsidR="00F80E43" w:rsidRPr="008E461B" w:rsidRDefault="00374C36" w:rsidP="00384754">
      <w:pPr>
        <w:spacing w:after="120" w:line="360" w:lineRule="auto"/>
        <w:rPr>
          <w:rFonts w:cs="David"/>
          <w:sz w:val="36"/>
          <w:szCs w:val="36"/>
          <w:rtl/>
        </w:rPr>
      </w:pPr>
      <w:r w:rsidRPr="008E461B">
        <w:rPr>
          <w:rFonts w:cs="Guttman Calligraphic" w:hint="cs"/>
          <w:b/>
          <w:bCs/>
          <w:sz w:val="28"/>
          <w:szCs w:val="28"/>
          <w:rtl/>
        </w:rPr>
        <w:t xml:space="preserve">להלן סיכום החומר הנלמד </w:t>
      </w:r>
      <w:r w:rsidR="00D25255" w:rsidRPr="008E461B">
        <w:rPr>
          <w:rFonts w:cs="Guttman Calligraphic" w:hint="cs"/>
          <w:b/>
          <w:bCs/>
          <w:sz w:val="28"/>
          <w:szCs w:val="28"/>
          <w:rtl/>
        </w:rPr>
        <w:t xml:space="preserve">השבוע </w:t>
      </w:r>
      <w:r w:rsidRPr="008E461B">
        <w:rPr>
          <w:rFonts w:cs="Guttman Calligraphic" w:hint="cs"/>
          <w:b/>
          <w:bCs/>
          <w:sz w:val="28"/>
          <w:szCs w:val="28"/>
          <w:rtl/>
        </w:rPr>
        <w:t>בכיתה</w:t>
      </w:r>
      <w:r w:rsidR="00F80E43" w:rsidRPr="008E461B">
        <w:rPr>
          <w:rFonts w:cs="Guttman Calligraphic" w:hint="cs"/>
          <w:b/>
          <w:bCs/>
          <w:sz w:val="28"/>
          <w:szCs w:val="28"/>
          <w:rtl/>
        </w:rPr>
        <w:t>:</w:t>
      </w:r>
    </w:p>
    <w:p w:rsidR="00481C15" w:rsidRPr="00302FF2" w:rsidRDefault="00481C15" w:rsidP="00BB07B0">
      <w:pPr>
        <w:spacing w:line="276" w:lineRule="auto"/>
        <w:jc w:val="both"/>
        <w:rPr>
          <w:rFonts w:cs="Guttman Mantova-Decor"/>
          <w:b/>
          <w:bCs/>
          <w:sz w:val="32"/>
          <w:szCs w:val="32"/>
          <w:rtl/>
        </w:rPr>
      </w:pPr>
      <w:r w:rsidRPr="00302FF2">
        <w:rPr>
          <w:rFonts w:cs="Guttman Mantova-Decor" w:hint="cs"/>
          <w:b/>
          <w:bCs/>
          <w:sz w:val="40"/>
          <w:szCs w:val="40"/>
          <w:rtl/>
        </w:rPr>
        <w:t>חומש</w:t>
      </w:r>
      <w:r w:rsidR="00535EF2" w:rsidRPr="00302FF2">
        <w:rPr>
          <w:rFonts w:cs="Guttman Mantova-Decor" w:hint="cs"/>
          <w:b/>
          <w:bCs/>
          <w:sz w:val="40"/>
          <w:szCs w:val="40"/>
          <w:rtl/>
        </w:rPr>
        <w:t xml:space="preserve"> </w:t>
      </w:r>
      <w:r w:rsidR="00D8751A" w:rsidRPr="00302FF2">
        <w:rPr>
          <w:rFonts w:cs="Guttman Mantova-Decor" w:hint="cs"/>
          <w:b/>
          <w:bCs/>
          <w:sz w:val="40"/>
          <w:szCs w:val="40"/>
          <w:rtl/>
        </w:rPr>
        <w:t>שמות</w:t>
      </w:r>
      <w:r w:rsidRPr="00302FF2">
        <w:rPr>
          <w:rFonts w:cs="Guttman Mantova-Decor" w:hint="cs"/>
          <w:b/>
          <w:bCs/>
          <w:sz w:val="40"/>
          <w:szCs w:val="40"/>
          <w:rtl/>
        </w:rPr>
        <w:t xml:space="preserve">: </w:t>
      </w:r>
      <w:r w:rsidR="002D6F98" w:rsidRPr="00302FF2">
        <w:rPr>
          <w:rFonts w:cs="David" w:hint="cs"/>
          <w:sz w:val="40"/>
          <w:szCs w:val="40"/>
          <w:rtl/>
        </w:rPr>
        <w:t xml:space="preserve">פרק </w:t>
      </w:r>
      <w:r w:rsidR="00FC5DA3">
        <w:rPr>
          <w:rFonts w:cs="David" w:hint="cs"/>
          <w:sz w:val="40"/>
          <w:szCs w:val="40"/>
          <w:rtl/>
        </w:rPr>
        <w:t>ט"ו פס' כ"א עד פרק ט"ז פס' כ"ב</w:t>
      </w:r>
    </w:p>
    <w:p w:rsidR="00935826" w:rsidRPr="00302FF2" w:rsidRDefault="00535EF2" w:rsidP="00BB07B0">
      <w:pPr>
        <w:spacing w:line="276" w:lineRule="auto"/>
        <w:rPr>
          <w:rFonts w:cs="David"/>
          <w:sz w:val="40"/>
          <w:szCs w:val="40"/>
        </w:rPr>
      </w:pPr>
      <w:r w:rsidRPr="00302FF2">
        <w:rPr>
          <w:rFonts w:cs="David" w:hint="cs"/>
          <w:b/>
          <w:bCs/>
          <w:sz w:val="36"/>
          <w:szCs w:val="36"/>
          <w:rtl/>
        </w:rPr>
        <w:t>שאלות חזרה:</w:t>
      </w:r>
      <w:r w:rsidR="00BB07B0" w:rsidRPr="00302FF2">
        <w:rPr>
          <w:rFonts w:cs="David" w:hint="cs"/>
          <w:sz w:val="40"/>
          <w:szCs w:val="40"/>
          <w:rtl/>
        </w:rPr>
        <w:t xml:space="preserve"> </w:t>
      </w:r>
    </w:p>
    <w:p w:rsidR="00FC5DA3" w:rsidRDefault="00FC5DA3" w:rsidP="00FC5DA3">
      <w:pPr>
        <w:pStyle w:val="a8"/>
        <w:numPr>
          <w:ilvl w:val="0"/>
          <w:numId w:val="35"/>
        </w:numPr>
        <w:spacing w:line="276" w:lineRule="auto"/>
        <w:ind w:left="992" w:hanging="426"/>
        <w:rPr>
          <w:rFonts w:cs="David" w:hint="cs"/>
          <w:sz w:val="40"/>
          <w:szCs w:val="40"/>
        </w:rPr>
      </w:pPr>
      <w:r>
        <w:rPr>
          <w:rFonts w:cs="David" w:hint="cs"/>
          <w:sz w:val="40"/>
          <w:szCs w:val="40"/>
          <w:rtl/>
        </w:rPr>
        <w:t>באיזה תאריך הגיעו בנ"י למדבר סין, ומדוע התורה מזכירה לנו את התאריך?</w:t>
      </w:r>
    </w:p>
    <w:p w:rsidR="00FC5DA3" w:rsidRDefault="00FC5DA3" w:rsidP="00FC5DA3">
      <w:pPr>
        <w:pStyle w:val="a8"/>
        <w:numPr>
          <w:ilvl w:val="0"/>
          <w:numId w:val="35"/>
        </w:numPr>
        <w:spacing w:line="276" w:lineRule="auto"/>
        <w:ind w:left="992" w:hanging="426"/>
        <w:rPr>
          <w:rFonts w:cs="David" w:hint="cs"/>
          <w:sz w:val="40"/>
          <w:szCs w:val="40"/>
        </w:rPr>
      </w:pPr>
      <w:r>
        <w:rPr>
          <w:rFonts w:cs="David" w:hint="cs"/>
          <w:sz w:val="40"/>
          <w:szCs w:val="40"/>
          <w:rtl/>
        </w:rPr>
        <w:t>על מה התלוננו בנ"י במדבר סין?</w:t>
      </w:r>
    </w:p>
    <w:p w:rsidR="00FC5DA3" w:rsidRDefault="00FC5DA3" w:rsidP="00B4172D">
      <w:pPr>
        <w:pStyle w:val="a8"/>
        <w:numPr>
          <w:ilvl w:val="0"/>
          <w:numId w:val="35"/>
        </w:numPr>
        <w:spacing w:line="276" w:lineRule="auto"/>
        <w:ind w:left="992" w:hanging="426"/>
        <w:rPr>
          <w:rFonts w:cs="David" w:hint="cs"/>
          <w:sz w:val="40"/>
          <w:szCs w:val="40"/>
        </w:rPr>
      </w:pPr>
      <w:r>
        <w:rPr>
          <w:rFonts w:cs="David" w:hint="cs"/>
          <w:sz w:val="40"/>
          <w:szCs w:val="40"/>
          <w:rtl/>
        </w:rPr>
        <w:t>"למען אנסנו ה</w:t>
      </w:r>
      <w:r w:rsidR="00B4172D">
        <w:rPr>
          <w:rFonts w:cs="David" w:hint="cs"/>
          <w:sz w:val="40"/>
          <w:szCs w:val="40"/>
          <w:rtl/>
        </w:rPr>
        <w:t>י</w:t>
      </w:r>
      <w:r>
        <w:rPr>
          <w:rFonts w:cs="David" w:hint="cs"/>
          <w:sz w:val="40"/>
          <w:szCs w:val="40"/>
          <w:rtl/>
        </w:rPr>
        <w:t>לך בתורתי אם לא" מה ינסה ה' אותם בירידת המן?</w:t>
      </w:r>
    </w:p>
    <w:p w:rsidR="00FC5DA3" w:rsidRDefault="00FC5DA3" w:rsidP="00FC5DA3">
      <w:pPr>
        <w:pStyle w:val="a8"/>
        <w:numPr>
          <w:ilvl w:val="0"/>
          <w:numId w:val="35"/>
        </w:numPr>
        <w:spacing w:line="276" w:lineRule="auto"/>
        <w:ind w:left="992" w:hanging="426"/>
        <w:rPr>
          <w:rFonts w:cs="David" w:hint="cs"/>
          <w:sz w:val="40"/>
          <w:szCs w:val="40"/>
        </w:rPr>
      </w:pPr>
      <w:r>
        <w:rPr>
          <w:rFonts w:cs="David" w:hint="cs"/>
          <w:sz w:val="40"/>
          <w:szCs w:val="40"/>
          <w:rtl/>
        </w:rPr>
        <w:t>"ערב וידעתם כי ה' הוציא אתכם מארץ מצרים" כיצד ידעו ישראל בערב שה' הוציא אותם ממצרים ולא משה ואהרן?</w:t>
      </w:r>
    </w:p>
    <w:p w:rsidR="00FC5DA3" w:rsidRDefault="00FC5DA3" w:rsidP="00B4172D">
      <w:pPr>
        <w:pStyle w:val="a8"/>
        <w:numPr>
          <w:ilvl w:val="0"/>
          <w:numId w:val="35"/>
        </w:numPr>
        <w:spacing w:line="276" w:lineRule="auto"/>
        <w:ind w:left="992" w:hanging="426"/>
        <w:rPr>
          <w:rFonts w:cs="David" w:hint="cs"/>
          <w:sz w:val="40"/>
          <w:szCs w:val="40"/>
        </w:rPr>
      </w:pPr>
      <w:r>
        <w:rPr>
          <w:rFonts w:cs="David" w:hint="cs"/>
          <w:sz w:val="40"/>
          <w:szCs w:val="40"/>
          <w:rtl/>
        </w:rPr>
        <w:t xml:space="preserve">"ובוקר </w:t>
      </w:r>
      <w:r w:rsidR="00B4172D">
        <w:rPr>
          <w:rFonts w:cs="David" w:hint="cs"/>
          <w:sz w:val="40"/>
          <w:szCs w:val="40"/>
          <w:rtl/>
        </w:rPr>
        <w:t>ו</w:t>
      </w:r>
      <w:r>
        <w:rPr>
          <w:rFonts w:cs="David" w:hint="cs"/>
          <w:sz w:val="40"/>
          <w:szCs w:val="40"/>
          <w:rtl/>
        </w:rPr>
        <w:t>רא</w:t>
      </w:r>
      <w:r w:rsidR="00B4172D">
        <w:rPr>
          <w:rFonts w:cs="David" w:hint="cs"/>
          <w:sz w:val="40"/>
          <w:szCs w:val="40"/>
          <w:rtl/>
        </w:rPr>
        <w:t>י</w:t>
      </w:r>
      <w:r>
        <w:rPr>
          <w:rFonts w:cs="David" w:hint="cs"/>
          <w:sz w:val="40"/>
          <w:szCs w:val="40"/>
          <w:rtl/>
        </w:rPr>
        <w:t>תם את כבוד ה'" כיצד יראו את כבוד ה' בבוקר?</w:t>
      </w:r>
    </w:p>
    <w:p w:rsidR="00FC5DA3" w:rsidRDefault="00FC5DA3" w:rsidP="00FC5DA3">
      <w:pPr>
        <w:pStyle w:val="a8"/>
        <w:numPr>
          <w:ilvl w:val="0"/>
          <w:numId w:val="35"/>
        </w:numPr>
        <w:spacing w:line="276" w:lineRule="auto"/>
        <w:ind w:left="992" w:hanging="426"/>
        <w:rPr>
          <w:rFonts w:cs="David" w:hint="cs"/>
          <w:sz w:val="40"/>
          <w:szCs w:val="40"/>
        </w:rPr>
      </w:pPr>
      <w:r>
        <w:rPr>
          <w:rFonts w:cs="David" w:hint="cs"/>
          <w:sz w:val="40"/>
          <w:szCs w:val="40"/>
          <w:rtl/>
        </w:rPr>
        <w:t xml:space="preserve">מדוע נתן ה' </w:t>
      </w:r>
      <w:proofErr w:type="spellStart"/>
      <w:r>
        <w:rPr>
          <w:rFonts w:cs="David" w:hint="cs"/>
          <w:sz w:val="40"/>
          <w:szCs w:val="40"/>
          <w:rtl/>
        </w:rPr>
        <w:t>לבנ"י</w:t>
      </w:r>
      <w:proofErr w:type="spellEnd"/>
      <w:r>
        <w:rPr>
          <w:rFonts w:cs="David" w:hint="cs"/>
          <w:sz w:val="40"/>
          <w:szCs w:val="40"/>
          <w:rtl/>
        </w:rPr>
        <w:t xml:space="preserve"> את הבשר בערב, ואת הלחם בבוקר?</w:t>
      </w:r>
    </w:p>
    <w:p w:rsidR="00FC5DA3" w:rsidRPr="00FC5DA3" w:rsidRDefault="00FC5DA3" w:rsidP="00FC5DA3">
      <w:pPr>
        <w:pStyle w:val="a8"/>
        <w:numPr>
          <w:ilvl w:val="0"/>
          <w:numId w:val="35"/>
        </w:numPr>
        <w:spacing w:line="276" w:lineRule="auto"/>
        <w:ind w:left="992" w:hanging="426"/>
        <w:rPr>
          <w:rFonts w:cs="David" w:hint="cs"/>
          <w:sz w:val="40"/>
          <w:szCs w:val="40"/>
          <w:rtl/>
        </w:rPr>
      </w:pPr>
      <w:r>
        <w:rPr>
          <w:rFonts w:cs="David" w:hint="cs"/>
          <w:sz w:val="40"/>
          <w:szCs w:val="40"/>
          <w:rtl/>
        </w:rPr>
        <w:t>הסבר את המילים "מן הוא".</w:t>
      </w:r>
    </w:p>
    <w:p w:rsidR="00FC5DA3" w:rsidRPr="00FC5DA3" w:rsidRDefault="00FC5DA3" w:rsidP="00FC5DA3">
      <w:pPr>
        <w:spacing w:line="276" w:lineRule="auto"/>
        <w:rPr>
          <w:rFonts w:cs="David"/>
          <w:sz w:val="28"/>
          <w:szCs w:val="28"/>
          <w:rtl/>
        </w:rPr>
      </w:pPr>
    </w:p>
    <w:p w:rsidR="004C172F" w:rsidRPr="00025BE9" w:rsidRDefault="00A41620" w:rsidP="00071EB7">
      <w:pPr>
        <w:spacing w:after="100" w:line="276" w:lineRule="auto"/>
        <w:jc w:val="both"/>
        <w:rPr>
          <w:rFonts w:cs="Guttman Mantova-Decor"/>
          <w:b/>
          <w:bCs/>
          <w:sz w:val="40"/>
          <w:szCs w:val="40"/>
        </w:rPr>
      </w:pPr>
      <w:r w:rsidRPr="00025BE9">
        <w:rPr>
          <w:rFonts w:cs="Guttman Mantova-Decor" w:hint="cs"/>
          <w:b/>
          <w:bCs/>
          <w:sz w:val="40"/>
          <w:szCs w:val="40"/>
          <w:rtl/>
        </w:rPr>
        <w:t>משנה</w:t>
      </w:r>
      <w:r w:rsidR="00C0012D" w:rsidRPr="00025BE9">
        <w:rPr>
          <w:rFonts w:cs="Guttman Mantova-Decor" w:hint="cs"/>
          <w:b/>
          <w:bCs/>
          <w:sz w:val="40"/>
          <w:szCs w:val="40"/>
          <w:rtl/>
        </w:rPr>
        <w:t xml:space="preserve">: </w:t>
      </w:r>
      <w:r w:rsidR="00C0012D" w:rsidRPr="00025BE9">
        <w:rPr>
          <w:rFonts w:ascii="David" w:hAnsi="David" w:cs="David"/>
          <w:sz w:val="40"/>
          <w:szCs w:val="40"/>
          <w:rtl/>
        </w:rPr>
        <w:t xml:space="preserve">מסכת </w:t>
      </w:r>
      <w:r w:rsidR="004702A8" w:rsidRPr="00025BE9">
        <w:rPr>
          <w:rFonts w:ascii="David" w:hAnsi="David" w:cs="David" w:hint="cs"/>
          <w:sz w:val="40"/>
          <w:szCs w:val="40"/>
          <w:rtl/>
        </w:rPr>
        <w:t>סוכה</w:t>
      </w:r>
      <w:r w:rsidR="00C0012D" w:rsidRPr="00025BE9">
        <w:rPr>
          <w:rFonts w:ascii="David" w:hAnsi="David" w:cs="David" w:hint="cs"/>
          <w:sz w:val="40"/>
          <w:szCs w:val="40"/>
          <w:rtl/>
        </w:rPr>
        <w:t xml:space="preserve"> </w:t>
      </w:r>
      <w:r w:rsidR="00742314" w:rsidRPr="00025BE9">
        <w:rPr>
          <w:rFonts w:ascii="David" w:hAnsi="David" w:cs="David"/>
          <w:sz w:val="40"/>
          <w:szCs w:val="40"/>
          <w:rtl/>
        </w:rPr>
        <w:t xml:space="preserve">פרק </w:t>
      </w:r>
      <w:r w:rsidR="00FC5DA3">
        <w:rPr>
          <w:rFonts w:ascii="David" w:hAnsi="David" w:cs="David" w:hint="cs"/>
          <w:sz w:val="40"/>
          <w:szCs w:val="40"/>
          <w:rtl/>
        </w:rPr>
        <w:t>ד</w:t>
      </w:r>
      <w:r w:rsidR="00EF4C23">
        <w:rPr>
          <w:rFonts w:ascii="David" w:hAnsi="David" w:cs="David" w:hint="cs"/>
          <w:sz w:val="40"/>
          <w:szCs w:val="40"/>
          <w:rtl/>
        </w:rPr>
        <w:t>'</w:t>
      </w:r>
      <w:r w:rsidR="00447224">
        <w:rPr>
          <w:rFonts w:ascii="David" w:hAnsi="David" w:cs="David"/>
          <w:sz w:val="40"/>
          <w:szCs w:val="40"/>
          <w:rtl/>
        </w:rPr>
        <w:t xml:space="preserve"> מש</w:t>
      </w:r>
      <w:r w:rsidR="00FC5DA3">
        <w:rPr>
          <w:rFonts w:ascii="David" w:hAnsi="David" w:cs="David" w:hint="cs"/>
          <w:sz w:val="40"/>
          <w:szCs w:val="40"/>
          <w:rtl/>
        </w:rPr>
        <w:t>ניות ח'-י'</w:t>
      </w:r>
    </w:p>
    <w:p w:rsidR="00FC5DA3" w:rsidRPr="00FC5DA3" w:rsidRDefault="00FC5DA3" w:rsidP="00FC5DA3">
      <w:pPr>
        <w:numPr>
          <w:ilvl w:val="0"/>
          <w:numId w:val="33"/>
        </w:numPr>
        <w:spacing w:line="360" w:lineRule="auto"/>
        <w:rPr>
          <w:rFonts w:ascii="David" w:hAnsi="David" w:cs="David" w:hint="cs"/>
          <w:sz w:val="36"/>
          <w:szCs w:val="36"/>
        </w:rPr>
      </w:pPr>
      <w:r>
        <w:rPr>
          <w:rFonts w:ascii="David" w:hAnsi="David" w:cs="David" w:hint="cs"/>
          <w:sz w:val="40"/>
          <w:szCs w:val="40"/>
          <w:rtl/>
        </w:rPr>
        <w:t>ממה היו עשויים הספלים לניסוך המים? פרט.</w:t>
      </w:r>
    </w:p>
    <w:p w:rsidR="00FC5DA3" w:rsidRDefault="00FC5DA3" w:rsidP="00FC5DA3">
      <w:pPr>
        <w:numPr>
          <w:ilvl w:val="0"/>
          <w:numId w:val="33"/>
        </w:numPr>
        <w:spacing w:line="360" w:lineRule="auto"/>
        <w:rPr>
          <w:rFonts w:ascii="David" w:hAnsi="David" w:cs="David" w:hint="cs"/>
          <w:sz w:val="36"/>
          <w:szCs w:val="36"/>
        </w:rPr>
      </w:pPr>
      <w:r>
        <w:rPr>
          <w:rFonts w:ascii="David" w:hAnsi="David" w:cs="David" w:hint="cs"/>
          <w:sz w:val="40"/>
          <w:szCs w:val="40"/>
          <w:rtl/>
        </w:rPr>
        <w:t>מדוע לספל אחד היה חור גדול ולספל השני חור קטן?</w:t>
      </w:r>
    </w:p>
    <w:p w:rsidR="000575B0" w:rsidRDefault="000575B0" w:rsidP="00FC5DA3">
      <w:pPr>
        <w:numPr>
          <w:ilvl w:val="0"/>
          <w:numId w:val="33"/>
        </w:numPr>
        <w:spacing w:line="360" w:lineRule="auto"/>
        <w:rPr>
          <w:rFonts w:ascii="David" w:hAnsi="David" w:cs="David" w:hint="cs"/>
          <w:sz w:val="36"/>
          <w:szCs w:val="36"/>
        </w:rPr>
      </w:pPr>
      <w:r>
        <w:rPr>
          <w:rFonts w:ascii="David" w:hAnsi="David" w:cs="David" w:hint="cs"/>
          <w:sz w:val="36"/>
          <w:szCs w:val="36"/>
          <w:rtl/>
        </w:rPr>
        <w:t>מה ההבדל בניסו</w:t>
      </w:r>
      <w:r w:rsidR="00FC5DA3">
        <w:rPr>
          <w:rFonts w:ascii="David" w:hAnsi="David" w:cs="David" w:hint="cs"/>
          <w:sz w:val="36"/>
          <w:szCs w:val="36"/>
          <w:rtl/>
        </w:rPr>
        <w:t>ך המים בשבת</w:t>
      </w:r>
      <w:r>
        <w:rPr>
          <w:rFonts w:ascii="David" w:hAnsi="David" w:cs="David" w:hint="cs"/>
          <w:sz w:val="36"/>
          <w:szCs w:val="36"/>
          <w:rtl/>
        </w:rPr>
        <w:t>, לניסוך המים ביום חול?</w:t>
      </w:r>
    </w:p>
    <w:p w:rsidR="00FC5DA3" w:rsidRDefault="000575B0" w:rsidP="000575B0">
      <w:pPr>
        <w:numPr>
          <w:ilvl w:val="0"/>
          <w:numId w:val="33"/>
        </w:numPr>
        <w:spacing w:line="360" w:lineRule="auto"/>
        <w:rPr>
          <w:rFonts w:ascii="David" w:hAnsi="David" w:cs="David" w:hint="cs"/>
          <w:sz w:val="36"/>
          <w:szCs w:val="36"/>
        </w:rPr>
      </w:pPr>
      <w:r>
        <w:rPr>
          <w:rFonts w:ascii="David" w:hAnsi="David" w:cs="David" w:hint="cs"/>
          <w:sz w:val="36"/>
          <w:szCs w:val="36"/>
          <w:rtl/>
        </w:rPr>
        <w:t>מה הדין אם נשפכו המים בשבת, וכיצד היה ניסוך המים?</w:t>
      </w:r>
    </w:p>
    <w:p w:rsidR="000575B0" w:rsidRPr="000575B0" w:rsidRDefault="000575B0" w:rsidP="000575B0">
      <w:pPr>
        <w:numPr>
          <w:ilvl w:val="0"/>
          <w:numId w:val="33"/>
        </w:numPr>
        <w:spacing w:line="360" w:lineRule="auto"/>
        <w:rPr>
          <w:rFonts w:ascii="David" w:hAnsi="David" w:cs="David"/>
          <w:sz w:val="36"/>
          <w:szCs w:val="36"/>
          <w:rtl/>
        </w:rPr>
      </w:pPr>
      <w:r>
        <w:rPr>
          <w:rFonts w:ascii="David" w:hAnsi="David" w:cs="David" w:hint="cs"/>
          <w:sz w:val="36"/>
          <w:szCs w:val="36"/>
          <w:rtl/>
        </w:rPr>
        <w:t>מדוע מי הכיור לא נפסלים בלינה?</w:t>
      </w:r>
    </w:p>
    <w:p w:rsidR="000A6AB2" w:rsidRPr="001E0DE0" w:rsidRDefault="0057591A" w:rsidP="000575B0">
      <w:pPr>
        <w:tabs>
          <w:tab w:val="left" w:pos="1590"/>
        </w:tabs>
        <w:spacing w:line="276" w:lineRule="auto"/>
        <w:rPr>
          <w:rFonts w:cs="David"/>
          <w:sz w:val="36"/>
          <w:szCs w:val="36"/>
          <w:rtl/>
        </w:rPr>
      </w:pPr>
      <w:r>
        <w:rPr>
          <w:rFonts w:cs="Guttman Mantova-Decor" w:hint="cs"/>
          <w:b/>
          <w:bCs/>
          <w:sz w:val="36"/>
          <w:szCs w:val="36"/>
          <w:rtl/>
        </w:rPr>
        <w:lastRenderedPageBreak/>
        <w:t>חשבון</w:t>
      </w:r>
      <w:r w:rsidRPr="001E0DE0">
        <w:rPr>
          <w:rFonts w:cs="Guttman Mantova-Decor" w:hint="cs"/>
          <w:b/>
          <w:bCs/>
          <w:sz w:val="36"/>
          <w:szCs w:val="36"/>
          <w:rtl/>
        </w:rPr>
        <w:t xml:space="preserve">: </w:t>
      </w:r>
      <w:r w:rsidR="000575B0">
        <w:rPr>
          <w:rFonts w:cs="David" w:hint="cs"/>
          <w:sz w:val="36"/>
          <w:szCs w:val="36"/>
          <w:rtl/>
        </w:rPr>
        <w:t>גאומטריה עמ' 170-176.</w:t>
      </w:r>
    </w:p>
    <w:p w:rsidR="0057591A" w:rsidRDefault="000575B0" w:rsidP="000575B0">
      <w:pPr>
        <w:spacing w:line="276" w:lineRule="auto"/>
        <w:rPr>
          <w:rFonts w:cs="David"/>
          <w:sz w:val="36"/>
          <w:szCs w:val="36"/>
          <w:rtl/>
        </w:rPr>
      </w:pPr>
      <w:r>
        <w:rPr>
          <w:rFonts w:cs="Guttman Mantova-Decor" w:hint="cs"/>
          <w:b/>
          <w:bCs/>
          <w:sz w:val="36"/>
          <w:szCs w:val="36"/>
          <w:rtl/>
        </w:rPr>
        <w:t>הנדסה</w:t>
      </w:r>
      <w:r w:rsidR="0057591A" w:rsidRPr="001E0DE0">
        <w:rPr>
          <w:rFonts w:cs="Guttman Mantova-Decor" w:hint="cs"/>
          <w:b/>
          <w:bCs/>
          <w:sz w:val="36"/>
          <w:szCs w:val="36"/>
          <w:rtl/>
        </w:rPr>
        <w:t>:</w:t>
      </w:r>
      <w:r>
        <w:rPr>
          <w:rFonts w:cs="David" w:hint="cs"/>
          <w:sz w:val="36"/>
          <w:szCs w:val="36"/>
          <w:rtl/>
        </w:rPr>
        <w:t xml:space="preserve"> מרובעים עמ' 38-39.</w:t>
      </w:r>
    </w:p>
    <w:p w:rsidR="000A6AB2" w:rsidRDefault="000575B0" w:rsidP="000575B0">
      <w:pPr>
        <w:tabs>
          <w:tab w:val="left" w:pos="1590"/>
        </w:tabs>
        <w:spacing w:line="276" w:lineRule="auto"/>
        <w:rPr>
          <w:rFonts w:cs="David" w:hint="cs"/>
          <w:sz w:val="36"/>
          <w:szCs w:val="36"/>
          <w:rtl/>
        </w:rPr>
      </w:pPr>
      <w:r>
        <w:rPr>
          <w:rFonts w:cs="Guttman Mantova-Decor" w:hint="cs"/>
          <w:b/>
          <w:bCs/>
          <w:sz w:val="36"/>
          <w:szCs w:val="36"/>
          <w:rtl/>
        </w:rPr>
        <w:t>טבע הבריאה</w:t>
      </w:r>
      <w:r w:rsidR="000A6AB2" w:rsidRPr="001E0DE0">
        <w:rPr>
          <w:rFonts w:cs="Guttman Mantova-Decor" w:hint="cs"/>
          <w:b/>
          <w:bCs/>
          <w:sz w:val="36"/>
          <w:szCs w:val="36"/>
          <w:rtl/>
        </w:rPr>
        <w:t xml:space="preserve">: </w:t>
      </w:r>
      <w:r>
        <w:rPr>
          <w:rFonts w:cs="David" w:hint="cs"/>
          <w:sz w:val="36"/>
          <w:szCs w:val="36"/>
          <w:rtl/>
        </w:rPr>
        <w:t>סלעים הר געש עמ' 15.</w:t>
      </w:r>
    </w:p>
    <w:p w:rsidR="00B4172D" w:rsidRPr="001E0DE0" w:rsidRDefault="00B4172D" w:rsidP="00B4172D">
      <w:pPr>
        <w:tabs>
          <w:tab w:val="left" w:pos="1590"/>
        </w:tabs>
        <w:spacing w:line="276" w:lineRule="auto"/>
        <w:rPr>
          <w:rFonts w:cs="David"/>
          <w:sz w:val="36"/>
          <w:szCs w:val="36"/>
          <w:rtl/>
        </w:rPr>
      </w:pPr>
      <w:r>
        <w:rPr>
          <w:rFonts w:cs="Guttman Mantova-Decor" w:hint="cs"/>
          <w:b/>
          <w:bCs/>
          <w:sz w:val="36"/>
          <w:szCs w:val="36"/>
          <w:rtl/>
        </w:rPr>
        <w:t>בין השורות</w:t>
      </w:r>
      <w:r w:rsidRPr="001E0DE0">
        <w:rPr>
          <w:rFonts w:cs="Guttman Mantova-Decor" w:hint="cs"/>
          <w:b/>
          <w:bCs/>
          <w:sz w:val="36"/>
          <w:szCs w:val="36"/>
          <w:rtl/>
        </w:rPr>
        <w:t xml:space="preserve">: </w:t>
      </w:r>
      <w:r>
        <w:rPr>
          <w:rFonts w:cs="David" w:hint="cs"/>
          <w:sz w:val="36"/>
          <w:szCs w:val="36"/>
          <w:rtl/>
        </w:rPr>
        <w:t>מעלות מפתח עמ' 108-113.</w:t>
      </w:r>
    </w:p>
    <w:p w:rsidR="008A26AC" w:rsidRDefault="002A42CB" w:rsidP="000A6AB2">
      <w:pPr>
        <w:spacing w:line="276" w:lineRule="auto"/>
        <w:rPr>
          <w:rFonts w:cs="David"/>
          <w:sz w:val="36"/>
          <w:szCs w:val="36"/>
          <w:rtl/>
        </w:rPr>
      </w:pPr>
      <w:r w:rsidRPr="001E0DE0">
        <w:rPr>
          <w:rFonts w:cs="Guttman Mantova-Decor" w:hint="cs"/>
          <w:b/>
          <w:bCs/>
          <w:sz w:val="36"/>
          <w:szCs w:val="36"/>
          <w:rtl/>
        </w:rPr>
        <w:t>פרשת שבוע:</w:t>
      </w:r>
      <w:r w:rsidRPr="001E0DE0">
        <w:rPr>
          <w:rFonts w:cs="David" w:hint="cs"/>
          <w:sz w:val="32"/>
          <w:szCs w:val="32"/>
          <w:rtl/>
        </w:rPr>
        <w:t xml:space="preserve"> </w:t>
      </w:r>
      <w:r w:rsidRPr="001E0DE0">
        <w:rPr>
          <w:rFonts w:cs="David" w:hint="cs"/>
          <w:sz w:val="36"/>
          <w:szCs w:val="36"/>
          <w:rtl/>
        </w:rPr>
        <w:t>שיחה של הרבי</w:t>
      </w:r>
      <w:r w:rsidR="009B0B78" w:rsidRPr="001E0DE0">
        <w:rPr>
          <w:rFonts w:cs="David" w:hint="cs"/>
          <w:sz w:val="36"/>
          <w:szCs w:val="36"/>
          <w:rtl/>
        </w:rPr>
        <w:t>.</w:t>
      </w:r>
    </w:p>
    <w:p w:rsidR="00782AE7" w:rsidRPr="00782AE7" w:rsidRDefault="00782AE7" w:rsidP="000A6AB2">
      <w:pPr>
        <w:spacing w:line="276" w:lineRule="auto"/>
        <w:rPr>
          <w:rFonts w:cs="David"/>
          <w:sz w:val="32"/>
          <w:szCs w:val="32"/>
          <w:rtl/>
        </w:rPr>
      </w:pPr>
    </w:p>
    <w:p w:rsidR="00F32F2D" w:rsidRPr="00A609A8" w:rsidRDefault="00F32F2D" w:rsidP="00300102">
      <w:pPr>
        <w:spacing w:after="100" w:line="360" w:lineRule="auto"/>
        <w:rPr>
          <w:rFonts w:cs="David"/>
          <w:sz w:val="32"/>
          <w:szCs w:val="32"/>
          <w:rtl/>
        </w:rPr>
      </w:pPr>
      <w:r w:rsidRPr="00002970">
        <w:rPr>
          <w:rFonts w:cs="Guttman Mantova-Decor" w:hint="cs"/>
          <w:b/>
          <w:bCs/>
          <w:sz w:val="36"/>
          <w:szCs w:val="36"/>
          <w:u w:val="single"/>
          <w:rtl/>
        </w:rPr>
        <w:t>הודעות</w:t>
      </w:r>
      <w:r w:rsidR="008D614C" w:rsidRPr="00002970">
        <w:rPr>
          <w:rFonts w:cs="Guttman Mantova-Decor" w:hint="cs"/>
          <w:b/>
          <w:bCs/>
          <w:sz w:val="36"/>
          <w:szCs w:val="36"/>
          <w:u w:val="single"/>
          <w:rtl/>
        </w:rPr>
        <w:t xml:space="preserve"> חשובות</w:t>
      </w:r>
      <w:r w:rsidRPr="00002970">
        <w:rPr>
          <w:rFonts w:cs="Guttman Mantova-Decor" w:hint="cs"/>
          <w:b/>
          <w:bCs/>
          <w:sz w:val="36"/>
          <w:szCs w:val="36"/>
          <w:u w:val="single"/>
          <w:rtl/>
        </w:rPr>
        <w:t>:</w:t>
      </w:r>
    </w:p>
    <w:p w:rsidR="0086455C" w:rsidRPr="00300102" w:rsidRDefault="0086455C" w:rsidP="00300102">
      <w:pPr>
        <w:numPr>
          <w:ilvl w:val="0"/>
          <w:numId w:val="7"/>
        </w:numPr>
        <w:tabs>
          <w:tab w:val="clear" w:pos="840"/>
          <w:tab w:val="num" w:pos="141"/>
        </w:tabs>
        <w:spacing w:after="60" w:line="360" w:lineRule="auto"/>
        <w:ind w:hanging="982"/>
        <w:rPr>
          <w:rFonts w:cs="David"/>
          <w:sz w:val="32"/>
          <w:szCs w:val="32"/>
        </w:rPr>
      </w:pPr>
      <w:r w:rsidRPr="00300102">
        <w:rPr>
          <w:rFonts w:cs="David" w:hint="cs"/>
          <w:sz w:val="32"/>
          <w:szCs w:val="32"/>
          <w:rtl/>
        </w:rPr>
        <w:t>נא לבחון את ידיעות בנכם בחומר שנלמד השבוע.</w:t>
      </w:r>
    </w:p>
    <w:p w:rsidR="0099309C" w:rsidRPr="00300102" w:rsidRDefault="00847EA3" w:rsidP="00847EA3">
      <w:pPr>
        <w:numPr>
          <w:ilvl w:val="0"/>
          <w:numId w:val="7"/>
        </w:numPr>
        <w:tabs>
          <w:tab w:val="clear" w:pos="840"/>
          <w:tab w:val="num" w:pos="141"/>
        </w:tabs>
        <w:spacing w:after="60" w:line="360" w:lineRule="auto"/>
        <w:ind w:left="425" w:hanging="567"/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 xml:space="preserve">נא לשלוח ביום חמישי 2 </w:t>
      </w:r>
      <w:r w:rsidR="0099309C" w:rsidRPr="00300102">
        <w:rPr>
          <w:rFonts w:cs="David" w:hint="cs"/>
          <w:sz w:val="32"/>
          <w:szCs w:val="32"/>
          <w:rtl/>
        </w:rPr>
        <w:t>ת</w:t>
      </w:r>
      <w:r w:rsidR="00362EF2" w:rsidRPr="00300102">
        <w:rPr>
          <w:rFonts w:cs="David" w:hint="cs"/>
          <w:sz w:val="32"/>
          <w:szCs w:val="32"/>
          <w:rtl/>
        </w:rPr>
        <w:t>י</w:t>
      </w:r>
      <w:r>
        <w:rPr>
          <w:rFonts w:cs="David" w:hint="cs"/>
          <w:sz w:val="32"/>
          <w:szCs w:val="32"/>
          <w:rtl/>
        </w:rPr>
        <w:t>קיות, לשיחה של הרבי ולדף קשר</w:t>
      </w:r>
      <w:r w:rsidR="0099309C" w:rsidRPr="00300102">
        <w:rPr>
          <w:rFonts w:cs="David" w:hint="cs"/>
          <w:sz w:val="32"/>
          <w:szCs w:val="32"/>
          <w:rtl/>
        </w:rPr>
        <w:t>.</w:t>
      </w:r>
    </w:p>
    <w:p w:rsidR="00D54069" w:rsidRPr="00300102" w:rsidRDefault="009C1250" w:rsidP="00300102">
      <w:pPr>
        <w:numPr>
          <w:ilvl w:val="0"/>
          <w:numId w:val="7"/>
        </w:numPr>
        <w:tabs>
          <w:tab w:val="clear" w:pos="840"/>
          <w:tab w:val="num" w:pos="141"/>
        </w:tabs>
        <w:spacing w:line="360" w:lineRule="auto"/>
        <w:ind w:left="141" w:hanging="283"/>
        <w:rPr>
          <w:rFonts w:cs="David"/>
          <w:b/>
          <w:bCs/>
          <w:sz w:val="32"/>
          <w:szCs w:val="32"/>
        </w:rPr>
      </w:pPr>
      <w:r w:rsidRPr="00300102">
        <w:rPr>
          <w:rFonts w:cs="David" w:hint="cs"/>
          <w:sz w:val="32"/>
          <w:szCs w:val="32"/>
          <w:rtl/>
        </w:rPr>
        <w:t xml:space="preserve">נא לעודד את בנכם ללמוד </w:t>
      </w:r>
      <w:r w:rsidR="00B41108" w:rsidRPr="00300102">
        <w:rPr>
          <w:rFonts w:cs="David" w:hint="cs"/>
          <w:sz w:val="32"/>
          <w:szCs w:val="32"/>
          <w:rtl/>
        </w:rPr>
        <w:t xml:space="preserve">משניות </w:t>
      </w:r>
      <w:r w:rsidRPr="00300102">
        <w:rPr>
          <w:rFonts w:cs="David" w:hint="cs"/>
          <w:sz w:val="32"/>
          <w:szCs w:val="32"/>
          <w:rtl/>
        </w:rPr>
        <w:t xml:space="preserve">בע"פ </w:t>
      </w:r>
      <w:r w:rsidR="00B41108" w:rsidRPr="00300102">
        <w:rPr>
          <w:rFonts w:cs="David" w:hint="cs"/>
          <w:sz w:val="32"/>
          <w:szCs w:val="32"/>
          <w:rtl/>
        </w:rPr>
        <w:t xml:space="preserve">למבצע: </w:t>
      </w:r>
      <w:r w:rsidRPr="00300102">
        <w:rPr>
          <w:rFonts w:cs="David" w:hint="cs"/>
          <w:sz w:val="32"/>
          <w:szCs w:val="32"/>
          <w:rtl/>
        </w:rPr>
        <w:t>מטהרים את האוויר</w:t>
      </w:r>
      <w:r w:rsidR="00D54069" w:rsidRPr="00300102">
        <w:rPr>
          <w:rFonts w:cs="David" w:hint="cs"/>
          <w:sz w:val="32"/>
          <w:szCs w:val="32"/>
          <w:rtl/>
        </w:rPr>
        <w:t xml:space="preserve">     </w:t>
      </w:r>
    </w:p>
    <w:p w:rsidR="008627DB" w:rsidRPr="008627DB" w:rsidRDefault="008627DB" w:rsidP="000575B0">
      <w:pPr>
        <w:numPr>
          <w:ilvl w:val="0"/>
          <w:numId w:val="7"/>
        </w:numPr>
        <w:tabs>
          <w:tab w:val="clear" w:pos="840"/>
          <w:tab w:val="num" w:pos="141"/>
        </w:tabs>
        <w:spacing w:line="360" w:lineRule="auto"/>
        <w:ind w:left="141" w:hanging="283"/>
        <w:rPr>
          <w:rFonts w:cs="David"/>
          <w:b/>
          <w:bCs/>
          <w:sz w:val="28"/>
          <w:szCs w:val="28"/>
        </w:rPr>
      </w:pPr>
      <w:r w:rsidRPr="008627DB">
        <w:rPr>
          <w:rFonts w:cs="David"/>
          <w:b/>
          <w:bCs/>
          <w:sz w:val="32"/>
          <w:szCs w:val="32"/>
          <w:rtl/>
        </w:rPr>
        <w:t xml:space="preserve">מזלו גובר ימי הולדת: </w:t>
      </w:r>
      <w:r w:rsidRPr="008627DB">
        <w:rPr>
          <w:rFonts w:cs="David"/>
          <w:sz w:val="32"/>
          <w:szCs w:val="32"/>
          <w:rtl/>
        </w:rPr>
        <w:t>מזל טוב לתלמיד</w:t>
      </w:r>
      <w:r w:rsidR="000575B0">
        <w:rPr>
          <w:rFonts w:cs="David" w:hint="cs"/>
          <w:sz w:val="32"/>
          <w:szCs w:val="32"/>
          <w:rtl/>
        </w:rPr>
        <w:t>ים</w:t>
      </w:r>
      <w:r w:rsidRPr="008627DB">
        <w:rPr>
          <w:rFonts w:cs="David"/>
          <w:sz w:val="32"/>
          <w:szCs w:val="32"/>
          <w:rtl/>
        </w:rPr>
        <w:t xml:space="preserve"> היק</w:t>
      </w:r>
      <w:r w:rsidRPr="008627DB">
        <w:rPr>
          <w:rFonts w:cs="David" w:hint="cs"/>
          <w:sz w:val="32"/>
          <w:szCs w:val="32"/>
          <w:rtl/>
        </w:rPr>
        <w:t>ר</w:t>
      </w:r>
      <w:r w:rsidR="000575B0">
        <w:rPr>
          <w:rFonts w:cs="David" w:hint="cs"/>
          <w:sz w:val="32"/>
          <w:szCs w:val="32"/>
          <w:rtl/>
        </w:rPr>
        <w:t>ים</w:t>
      </w:r>
      <w:r w:rsidRPr="008627DB">
        <w:rPr>
          <w:rFonts w:cs="David"/>
          <w:sz w:val="32"/>
          <w:szCs w:val="32"/>
          <w:rtl/>
        </w:rPr>
        <w:t xml:space="preserve"> </w:t>
      </w:r>
      <w:r w:rsidR="00B4172D">
        <w:rPr>
          <w:rFonts w:cs="David" w:hint="cs"/>
          <w:b/>
          <w:bCs/>
          <w:sz w:val="32"/>
          <w:szCs w:val="32"/>
          <w:rtl/>
        </w:rPr>
        <w:t>מי</w:t>
      </w:r>
      <w:r w:rsidR="000575B0">
        <w:rPr>
          <w:rFonts w:cs="David" w:hint="cs"/>
          <w:b/>
          <w:bCs/>
          <w:sz w:val="32"/>
          <w:szCs w:val="32"/>
          <w:rtl/>
        </w:rPr>
        <w:t>כאל צרפתי ולאהרון לב</w:t>
      </w:r>
      <w:r w:rsidRPr="008627DB">
        <w:rPr>
          <w:rFonts w:cs="David" w:hint="cs"/>
          <w:b/>
          <w:bCs/>
          <w:sz w:val="32"/>
          <w:szCs w:val="32"/>
          <w:rtl/>
        </w:rPr>
        <w:t xml:space="preserve">, </w:t>
      </w:r>
      <w:r w:rsidRPr="008627DB">
        <w:rPr>
          <w:rFonts w:cs="David"/>
          <w:sz w:val="32"/>
          <w:szCs w:val="32"/>
          <w:rtl/>
        </w:rPr>
        <w:t>שחגג</w:t>
      </w:r>
      <w:r w:rsidR="000575B0">
        <w:rPr>
          <w:rFonts w:cs="David" w:hint="cs"/>
          <w:sz w:val="32"/>
          <w:szCs w:val="32"/>
          <w:rtl/>
        </w:rPr>
        <w:t xml:space="preserve">ו </w:t>
      </w:r>
      <w:r w:rsidRPr="008627DB">
        <w:rPr>
          <w:rFonts w:cs="David"/>
          <w:sz w:val="32"/>
          <w:szCs w:val="32"/>
          <w:rtl/>
        </w:rPr>
        <w:t>יום</w:t>
      </w:r>
      <w:r w:rsidRPr="008627DB">
        <w:rPr>
          <w:rFonts w:cs="David" w:hint="cs"/>
          <w:sz w:val="32"/>
          <w:szCs w:val="32"/>
          <w:rtl/>
        </w:rPr>
        <w:t xml:space="preserve"> </w:t>
      </w:r>
      <w:r w:rsidRPr="008627DB">
        <w:rPr>
          <w:rFonts w:cs="David"/>
          <w:sz w:val="32"/>
          <w:szCs w:val="32"/>
          <w:rtl/>
        </w:rPr>
        <w:t>הולדת בכיתה יהי רצון שיל</w:t>
      </w:r>
      <w:r w:rsidR="000575B0">
        <w:rPr>
          <w:rFonts w:cs="David" w:hint="cs"/>
          <w:sz w:val="32"/>
          <w:szCs w:val="32"/>
          <w:rtl/>
        </w:rPr>
        <w:t>כו</w:t>
      </w:r>
      <w:r w:rsidRPr="008627DB">
        <w:rPr>
          <w:rFonts w:cs="David"/>
          <w:sz w:val="32"/>
          <w:szCs w:val="32"/>
          <w:rtl/>
        </w:rPr>
        <w:t xml:space="preserve"> מחיל אל חיל ויגדל</w:t>
      </w:r>
      <w:r w:rsidR="000575B0">
        <w:rPr>
          <w:rFonts w:cs="David" w:hint="cs"/>
          <w:sz w:val="32"/>
          <w:szCs w:val="32"/>
          <w:rtl/>
        </w:rPr>
        <w:t xml:space="preserve">ו </w:t>
      </w:r>
      <w:r w:rsidRPr="008627DB">
        <w:rPr>
          <w:rFonts w:cs="David"/>
          <w:sz w:val="32"/>
          <w:szCs w:val="32"/>
          <w:rtl/>
        </w:rPr>
        <w:t>חיי</w:t>
      </w:r>
      <w:r w:rsidRPr="008627DB">
        <w:rPr>
          <w:rFonts w:cs="David" w:hint="cs"/>
          <w:sz w:val="32"/>
          <w:szCs w:val="32"/>
          <w:rtl/>
        </w:rPr>
        <w:t>ל</w:t>
      </w:r>
      <w:r w:rsidR="000575B0">
        <w:rPr>
          <w:rFonts w:cs="David" w:hint="cs"/>
          <w:sz w:val="32"/>
          <w:szCs w:val="32"/>
          <w:rtl/>
        </w:rPr>
        <w:t>ים</w:t>
      </w:r>
      <w:r w:rsidRPr="008627DB">
        <w:rPr>
          <w:rFonts w:cs="David"/>
          <w:sz w:val="32"/>
          <w:szCs w:val="32"/>
          <w:rtl/>
        </w:rPr>
        <w:t xml:space="preserve"> נאמ</w:t>
      </w:r>
      <w:r w:rsidR="000575B0">
        <w:rPr>
          <w:rFonts w:cs="David" w:hint="cs"/>
          <w:sz w:val="32"/>
          <w:szCs w:val="32"/>
          <w:rtl/>
        </w:rPr>
        <w:t>נים</w:t>
      </w:r>
      <w:r w:rsidRPr="008627DB">
        <w:rPr>
          <w:rFonts w:cs="David" w:hint="cs"/>
          <w:sz w:val="32"/>
          <w:szCs w:val="32"/>
          <w:rtl/>
        </w:rPr>
        <w:t xml:space="preserve"> </w:t>
      </w:r>
      <w:proofErr w:type="spellStart"/>
      <w:r w:rsidRPr="008627DB">
        <w:rPr>
          <w:rFonts w:cs="David"/>
          <w:sz w:val="32"/>
          <w:szCs w:val="32"/>
          <w:rtl/>
        </w:rPr>
        <w:t>בצ"</w:t>
      </w:r>
      <w:r w:rsidRPr="008627DB">
        <w:rPr>
          <w:rFonts w:cs="David" w:hint="cs"/>
          <w:sz w:val="32"/>
          <w:szCs w:val="32"/>
          <w:rtl/>
        </w:rPr>
        <w:t>ה</w:t>
      </w:r>
      <w:proofErr w:type="spellEnd"/>
      <w:r w:rsidRPr="008627DB">
        <w:rPr>
          <w:rFonts w:cs="David" w:hint="cs"/>
          <w:sz w:val="32"/>
          <w:szCs w:val="32"/>
          <w:rtl/>
        </w:rPr>
        <w:t xml:space="preserve"> </w:t>
      </w:r>
      <w:r w:rsidRPr="008627DB">
        <w:rPr>
          <w:rFonts w:cs="David"/>
          <w:sz w:val="32"/>
          <w:szCs w:val="32"/>
          <w:rtl/>
        </w:rPr>
        <w:t>לנחת רוח</w:t>
      </w:r>
      <w:r w:rsidRPr="008627DB">
        <w:rPr>
          <w:rFonts w:cs="David" w:hint="cs"/>
          <w:sz w:val="32"/>
          <w:szCs w:val="32"/>
          <w:rtl/>
        </w:rPr>
        <w:t xml:space="preserve"> </w:t>
      </w:r>
      <w:r w:rsidRPr="008627DB">
        <w:rPr>
          <w:rFonts w:cs="David"/>
          <w:sz w:val="32"/>
          <w:szCs w:val="32"/>
          <w:rtl/>
        </w:rPr>
        <w:t>הורי</w:t>
      </w:r>
      <w:r w:rsidR="000575B0">
        <w:rPr>
          <w:rFonts w:cs="David" w:hint="cs"/>
          <w:sz w:val="32"/>
          <w:szCs w:val="32"/>
          <w:rtl/>
        </w:rPr>
        <w:t>הם</w:t>
      </w:r>
      <w:r w:rsidRPr="008627DB">
        <w:rPr>
          <w:rFonts w:cs="David" w:hint="cs"/>
          <w:sz w:val="32"/>
          <w:szCs w:val="32"/>
          <w:rtl/>
        </w:rPr>
        <w:t xml:space="preserve"> </w:t>
      </w:r>
      <w:r w:rsidRPr="008627DB">
        <w:rPr>
          <w:rFonts w:cs="David"/>
          <w:sz w:val="32"/>
          <w:szCs w:val="32"/>
          <w:rtl/>
        </w:rPr>
        <w:t>ומורי</w:t>
      </w:r>
      <w:r w:rsidR="000575B0">
        <w:rPr>
          <w:rFonts w:cs="David" w:hint="cs"/>
          <w:sz w:val="32"/>
          <w:szCs w:val="32"/>
          <w:rtl/>
        </w:rPr>
        <w:t>הם</w:t>
      </w:r>
      <w:r w:rsidRPr="008627DB">
        <w:rPr>
          <w:rFonts w:cs="David"/>
          <w:sz w:val="28"/>
          <w:szCs w:val="28"/>
          <w:rtl/>
        </w:rPr>
        <w:t>.</w:t>
      </w:r>
      <w:r w:rsidRPr="008627DB">
        <w:rPr>
          <w:rFonts w:cs="David" w:hint="cs"/>
          <w:b/>
          <w:bCs/>
          <w:sz w:val="28"/>
          <w:szCs w:val="28"/>
          <w:rtl/>
        </w:rPr>
        <w:t xml:space="preserve"> </w:t>
      </w:r>
    </w:p>
    <w:p w:rsidR="00EF4C23" w:rsidRDefault="00345A3F" w:rsidP="009977E9">
      <w:pPr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6"/>
          <w:szCs w:val="36"/>
          <w:rtl/>
        </w:rPr>
        <w:t xml:space="preserve">                      </w:t>
      </w:r>
      <w:r w:rsidR="009977E9">
        <w:rPr>
          <w:rFonts w:cs="David" w:hint="cs"/>
          <w:sz w:val="40"/>
          <w:szCs w:val="40"/>
          <w:rtl/>
        </w:rPr>
        <w:t xml:space="preserve"> </w:t>
      </w:r>
      <w:r w:rsidR="00A428BB" w:rsidRPr="00345A3F">
        <w:rPr>
          <w:rFonts w:cs="David" w:hint="cs"/>
          <w:sz w:val="40"/>
          <w:szCs w:val="40"/>
          <w:rtl/>
        </w:rPr>
        <w:t xml:space="preserve">          </w:t>
      </w:r>
      <w:bookmarkStart w:id="0" w:name="_GoBack"/>
      <w:bookmarkEnd w:id="0"/>
      <w:r w:rsidR="00A428BB" w:rsidRPr="00345A3F">
        <w:rPr>
          <w:rFonts w:cs="David" w:hint="cs"/>
          <w:sz w:val="40"/>
          <w:szCs w:val="40"/>
          <w:rtl/>
        </w:rPr>
        <w:t xml:space="preserve">    </w:t>
      </w:r>
      <w:r w:rsidR="008E461B" w:rsidRPr="00345A3F">
        <w:rPr>
          <w:rFonts w:cs="David" w:hint="cs"/>
          <w:sz w:val="40"/>
          <w:szCs w:val="40"/>
          <w:rtl/>
        </w:rPr>
        <w:t xml:space="preserve">               </w:t>
      </w:r>
      <w:r w:rsidR="00A428BB" w:rsidRPr="00345A3F">
        <w:rPr>
          <w:rFonts w:cs="David" w:hint="cs"/>
          <w:sz w:val="40"/>
          <w:szCs w:val="40"/>
          <w:rtl/>
        </w:rPr>
        <w:t xml:space="preserve">                 </w:t>
      </w:r>
    </w:p>
    <w:p w:rsidR="007C089C" w:rsidRPr="00345A3F" w:rsidRDefault="00EF4C23" w:rsidP="000575B0">
      <w:pPr>
        <w:jc w:val="center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 xml:space="preserve">                                                        </w:t>
      </w:r>
      <w:r w:rsidR="000575B0">
        <w:rPr>
          <w:rFonts w:cs="David" w:hint="cs"/>
          <w:b/>
          <w:bCs/>
          <w:sz w:val="32"/>
          <w:szCs w:val="32"/>
          <w:rtl/>
        </w:rPr>
        <w:t xml:space="preserve">         </w:t>
      </w:r>
      <w:r>
        <w:rPr>
          <w:rFonts w:cs="David" w:hint="cs"/>
          <w:b/>
          <w:bCs/>
          <w:sz w:val="32"/>
          <w:szCs w:val="32"/>
          <w:rtl/>
        </w:rPr>
        <w:t xml:space="preserve">  </w:t>
      </w:r>
      <w:r w:rsidR="000575B0">
        <w:rPr>
          <w:rFonts w:cs="David" w:hint="cs"/>
          <w:b/>
          <w:bCs/>
          <w:sz w:val="32"/>
          <w:szCs w:val="32"/>
          <w:rtl/>
        </w:rPr>
        <w:t>בברכת שבת שלום</w:t>
      </w:r>
    </w:p>
    <w:p w:rsidR="00EF4C23" w:rsidRPr="000575B0" w:rsidRDefault="000575B0" w:rsidP="001537E5">
      <w:pPr>
        <w:pStyle w:val="3"/>
        <w:jc w:val="left"/>
        <w:rPr>
          <w:rFonts w:ascii="David" w:hAnsi="David" w:cs="David"/>
          <w:sz w:val="32"/>
          <w:szCs w:val="32"/>
          <w:rtl/>
        </w:rPr>
      </w:pPr>
      <w:r>
        <w:rPr>
          <w:rFonts w:ascii="David" w:hAnsi="David" w:cs="David" w:hint="cs"/>
          <w:sz w:val="32"/>
          <w:szCs w:val="32"/>
          <w:rtl/>
        </w:rPr>
        <w:t xml:space="preserve">                       </w:t>
      </w:r>
      <w:r w:rsidR="00DF0F43" w:rsidRPr="000575B0">
        <w:rPr>
          <w:rFonts w:ascii="David" w:hAnsi="David" w:cs="David"/>
          <w:sz w:val="32"/>
          <w:szCs w:val="32"/>
          <w:rtl/>
        </w:rPr>
        <w:t xml:space="preserve"> </w:t>
      </w:r>
      <w:r w:rsidR="00B55123" w:rsidRPr="000575B0">
        <w:rPr>
          <w:rFonts w:ascii="David" w:hAnsi="David" w:cs="David"/>
          <w:sz w:val="32"/>
          <w:szCs w:val="32"/>
          <w:rtl/>
        </w:rPr>
        <w:t xml:space="preserve">                                  </w:t>
      </w:r>
      <w:r w:rsidR="008E461B" w:rsidRPr="000575B0">
        <w:rPr>
          <w:rFonts w:ascii="David" w:hAnsi="David" w:cs="David"/>
          <w:sz w:val="32"/>
          <w:szCs w:val="32"/>
          <w:rtl/>
        </w:rPr>
        <w:t xml:space="preserve">                        </w:t>
      </w:r>
      <w:r w:rsidR="001537E5" w:rsidRPr="000575B0">
        <w:rPr>
          <w:rFonts w:ascii="David" w:hAnsi="David" w:cs="David"/>
          <w:sz w:val="32"/>
          <w:szCs w:val="32"/>
          <w:rtl/>
        </w:rPr>
        <w:t xml:space="preserve">  </w:t>
      </w:r>
      <w:r w:rsidR="00385A4C" w:rsidRPr="000575B0">
        <w:rPr>
          <w:rFonts w:ascii="David" w:hAnsi="David" w:cs="David"/>
          <w:sz w:val="32"/>
          <w:szCs w:val="32"/>
          <w:rtl/>
        </w:rPr>
        <w:t xml:space="preserve">    </w:t>
      </w:r>
      <w:r w:rsidR="00481C15" w:rsidRPr="000575B0">
        <w:rPr>
          <w:rFonts w:ascii="David" w:hAnsi="David" w:cs="David"/>
          <w:sz w:val="32"/>
          <w:szCs w:val="32"/>
          <w:rtl/>
        </w:rPr>
        <w:t>המחנך</w:t>
      </w:r>
      <w:r w:rsidR="0034284C" w:rsidRPr="000575B0">
        <w:rPr>
          <w:rFonts w:ascii="David" w:hAnsi="David" w:cs="David"/>
          <w:sz w:val="32"/>
          <w:szCs w:val="32"/>
          <w:rtl/>
        </w:rPr>
        <w:t xml:space="preserve"> צבי כץ</w:t>
      </w:r>
      <w:r w:rsidR="007C089C" w:rsidRPr="000575B0">
        <w:rPr>
          <w:rFonts w:ascii="David" w:hAnsi="David" w:cs="David"/>
          <w:sz w:val="32"/>
          <w:szCs w:val="32"/>
          <w:rtl/>
        </w:rPr>
        <w:t xml:space="preserve"> –</w:t>
      </w:r>
      <w:r w:rsidR="00481C15" w:rsidRPr="000575B0">
        <w:rPr>
          <w:rFonts w:ascii="David" w:hAnsi="David" w:cs="David"/>
          <w:sz w:val="32"/>
          <w:szCs w:val="32"/>
          <w:rtl/>
        </w:rPr>
        <w:t xml:space="preserve"> </w:t>
      </w:r>
      <w:r w:rsidR="0034284C" w:rsidRPr="000575B0">
        <w:rPr>
          <w:rFonts w:ascii="David" w:hAnsi="David" w:cs="David"/>
          <w:sz w:val="32"/>
          <w:szCs w:val="32"/>
          <w:rtl/>
        </w:rPr>
        <w:t>052-3580327</w:t>
      </w:r>
    </w:p>
    <w:p w:rsidR="007C089C" w:rsidRPr="000575B0" w:rsidRDefault="007C089C" w:rsidP="008E461B">
      <w:pPr>
        <w:pStyle w:val="3"/>
        <w:spacing w:line="276" w:lineRule="auto"/>
        <w:jc w:val="left"/>
        <w:rPr>
          <w:rFonts w:ascii="David" w:hAnsi="David" w:cs="David"/>
          <w:sz w:val="32"/>
          <w:szCs w:val="32"/>
          <w:rtl/>
        </w:rPr>
      </w:pPr>
      <w:r w:rsidRPr="000575B0">
        <w:rPr>
          <w:rFonts w:ascii="David" w:hAnsi="David" w:cs="David"/>
          <w:sz w:val="32"/>
          <w:szCs w:val="32"/>
          <w:rtl/>
        </w:rPr>
        <w:t>משוב למחנך:</w:t>
      </w:r>
    </w:p>
    <w:p w:rsidR="008E461B" w:rsidRPr="008E461B" w:rsidRDefault="00EF4C23" w:rsidP="008E461B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13831F" wp14:editId="3C9A0AB6">
                <wp:simplePos x="0" y="0"/>
                <wp:positionH relativeFrom="column">
                  <wp:posOffset>100221</wp:posOffset>
                </wp:positionH>
                <wp:positionV relativeFrom="paragraph">
                  <wp:posOffset>99060</wp:posOffset>
                </wp:positionV>
                <wp:extent cx="6336665" cy="2339340"/>
                <wp:effectExtent l="19050" t="19050" r="64135" b="60960"/>
                <wp:wrapNone/>
                <wp:docPr id="1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6665" cy="2339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 cap="rnd">
                          <a:solidFill>
                            <a:srgbClr val="0D0D0D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/>
                          </a:outerShdw>
                        </a:effectLst>
                      </wps:spPr>
                      <wps:txbx>
                        <w:txbxContent>
                          <w:p w:rsidR="005A283F" w:rsidRPr="008F023A" w:rsidRDefault="004745F4" w:rsidP="000575B0">
                            <w:pPr>
                              <w:spacing w:after="200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8F023A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מוצאי שבת קודש פר'</w:t>
                            </w:r>
                            <w:r w:rsidR="00B24A4A" w:rsidRPr="008F023A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0575B0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שמות</w:t>
                            </w:r>
                          </w:p>
                          <w:p w:rsidR="00154A01" w:rsidRPr="008F023A" w:rsidRDefault="00154A01" w:rsidP="00BB0784">
                            <w:pPr>
                              <w:spacing w:after="200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8F023A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בשבת בחנתי את בני_____________________ מידת ידיעותיו________________</w:t>
                            </w:r>
                          </w:p>
                          <w:p w:rsidR="005A283F" w:rsidRPr="008F023A" w:rsidRDefault="005A283F" w:rsidP="00002970">
                            <w:pPr>
                              <w:spacing w:after="200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8F023A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תפילה:</w:t>
                            </w:r>
                            <w:r w:rsidRPr="008F023A">
                              <w:rPr>
                                <w:rFonts w:cs="David" w:hint="cs"/>
                                <w:rtl/>
                              </w:rPr>
                              <w:t xml:space="preserve"> ___________________  </w:t>
                            </w:r>
                            <w:r w:rsidRPr="008F023A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הנהגה:</w:t>
                            </w:r>
                            <w:r w:rsidRPr="008F023A">
                              <w:rPr>
                                <w:rFonts w:cs="David" w:hint="cs"/>
                                <w:rtl/>
                              </w:rPr>
                              <w:t xml:space="preserve"> __________________ </w:t>
                            </w:r>
                            <w:r w:rsidR="00384DE6" w:rsidRPr="008F023A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</w:p>
                          <w:p w:rsidR="005A283F" w:rsidRPr="008F023A" w:rsidRDefault="005A283F" w:rsidP="00002970">
                            <w:pPr>
                              <w:spacing w:after="200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8F023A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פרשת שבוע / דבר תורה בשולחן שבת:</w:t>
                            </w:r>
                            <w:r w:rsidRPr="008F023A">
                              <w:rPr>
                                <w:rFonts w:cs="David" w:hint="cs"/>
                                <w:rtl/>
                              </w:rPr>
                              <w:t xml:space="preserve"> </w:t>
                            </w:r>
                            <w:r w:rsidRPr="008F023A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__________________. עזרה בבית: _____</w:t>
                            </w:r>
                            <w:r w:rsidR="00481C15" w:rsidRPr="008F023A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___</w:t>
                            </w:r>
                            <w:r w:rsidRPr="008F023A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____________ .</w:t>
                            </w:r>
                          </w:p>
                          <w:p w:rsidR="005A283F" w:rsidRPr="008F023A" w:rsidRDefault="005A283F" w:rsidP="00002970">
                            <w:pPr>
                              <w:spacing w:after="200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8F023A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חזרה על החומר השבועי: ________</w:t>
                            </w:r>
                            <w:r w:rsidR="00481C15" w:rsidRPr="008F023A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____</w:t>
                            </w:r>
                            <w:r w:rsidRPr="008F023A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 xml:space="preserve">_______  </w:t>
                            </w:r>
                          </w:p>
                          <w:p w:rsidR="005A283F" w:rsidRPr="008F023A" w:rsidRDefault="005A283F" w:rsidP="008F023A">
                            <w:pPr>
                              <w:spacing w:line="360" w:lineRule="auto"/>
                              <w:rPr>
                                <w:rFonts w:cs="David"/>
                                <w:rtl/>
                              </w:rPr>
                            </w:pPr>
                            <w:r w:rsidRPr="008F023A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הערות:</w:t>
                            </w:r>
                            <w:r w:rsidRPr="008F023A">
                              <w:rPr>
                                <w:rFonts w:cs="David" w:hint="cs"/>
                                <w:rtl/>
                              </w:rPr>
                              <w:t xml:space="preserve">__________________________________________________________________ </w:t>
                            </w:r>
                          </w:p>
                          <w:p w:rsidR="005A283F" w:rsidRPr="008F023A" w:rsidRDefault="005A283F" w:rsidP="008F023A">
                            <w:pPr>
                              <w:spacing w:line="360" w:lineRule="auto"/>
                              <w:jc w:val="right"/>
                              <w:rPr>
                                <w:rFonts w:cs="David"/>
                              </w:rPr>
                            </w:pPr>
                            <w:r w:rsidRPr="008F023A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חתימת הורים:</w:t>
                            </w:r>
                            <w:r w:rsidR="00535EF2" w:rsidRPr="008F023A">
                              <w:rPr>
                                <w:rFonts w:cs="David" w:hint="cs"/>
                                <w:rtl/>
                              </w:rPr>
                              <w:t>_______</w:t>
                            </w:r>
                            <w:r w:rsidRPr="008F023A">
                              <w:rPr>
                                <w:rFonts w:cs="David" w:hint="cs"/>
                                <w:rtl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8" o:spid="_x0000_s1026" style="position:absolute;left:0;text-align:left;margin-left:7.9pt;margin-top:7.8pt;width:498.95pt;height:184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" strokecolor="#0d0d0d" strokeweight="2.25pt">
                <v:stroke dashstyle="1 1" endcap="round"/>
                <v:shadow on="t" color="black"/>
                <v:textbox>
                  <w:txbxContent>
                    <w:p w:rsidR="005A283F" w:rsidRPr="008F023A" w:rsidRDefault="004745F4" w:rsidP="000575B0">
                      <w:pPr>
                        <w:spacing w:after="200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8F023A">
                        <w:rPr>
                          <w:rFonts w:cs="David" w:hint="cs"/>
                          <w:b/>
                          <w:bCs/>
                          <w:rtl/>
                        </w:rPr>
                        <w:t>מוצאי שבת קודש פר'</w:t>
                      </w:r>
                      <w:r w:rsidR="00B24A4A" w:rsidRPr="008F023A">
                        <w:rPr>
                          <w:rFonts w:cs="David" w:hint="cs"/>
                          <w:b/>
                          <w:bCs/>
                          <w:rtl/>
                        </w:rPr>
                        <w:t xml:space="preserve"> </w:t>
                      </w:r>
                      <w:r w:rsidR="000575B0">
                        <w:rPr>
                          <w:rFonts w:cs="David" w:hint="cs"/>
                          <w:b/>
                          <w:bCs/>
                          <w:rtl/>
                        </w:rPr>
                        <w:t>שמות</w:t>
                      </w:r>
                    </w:p>
                    <w:p w:rsidR="00154A01" w:rsidRPr="008F023A" w:rsidRDefault="00154A01" w:rsidP="00BB0784">
                      <w:pPr>
                        <w:spacing w:after="200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8F023A">
                        <w:rPr>
                          <w:rFonts w:cs="David" w:hint="cs"/>
                          <w:b/>
                          <w:bCs/>
                          <w:rtl/>
                        </w:rPr>
                        <w:t>בשבת בחנתי את בני_____________________ מידת ידיעותיו________________</w:t>
                      </w:r>
                    </w:p>
                    <w:p w:rsidR="005A283F" w:rsidRPr="008F023A" w:rsidRDefault="005A283F" w:rsidP="00002970">
                      <w:pPr>
                        <w:spacing w:after="200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8F023A">
                        <w:rPr>
                          <w:rFonts w:cs="David" w:hint="cs"/>
                          <w:b/>
                          <w:bCs/>
                          <w:rtl/>
                        </w:rPr>
                        <w:t>תפילה:</w:t>
                      </w:r>
                      <w:r w:rsidRPr="008F023A">
                        <w:rPr>
                          <w:rFonts w:cs="David" w:hint="cs"/>
                          <w:rtl/>
                        </w:rPr>
                        <w:t xml:space="preserve"> ___________________  </w:t>
                      </w:r>
                      <w:r w:rsidRPr="008F023A">
                        <w:rPr>
                          <w:rFonts w:cs="David" w:hint="cs"/>
                          <w:b/>
                          <w:bCs/>
                          <w:rtl/>
                        </w:rPr>
                        <w:t>הנהגה:</w:t>
                      </w:r>
                      <w:r w:rsidRPr="008F023A">
                        <w:rPr>
                          <w:rFonts w:cs="David" w:hint="cs"/>
                          <w:rtl/>
                        </w:rPr>
                        <w:t xml:space="preserve"> __________________ </w:t>
                      </w:r>
                      <w:r w:rsidR="00384DE6" w:rsidRPr="008F023A">
                        <w:rPr>
                          <w:rFonts w:cs="David" w:hint="cs"/>
                          <w:b/>
                          <w:bCs/>
                          <w:rtl/>
                        </w:rPr>
                        <w:t xml:space="preserve">   </w:t>
                      </w:r>
                    </w:p>
                    <w:p w:rsidR="005A283F" w:rsidRPr="008F023A" w:rsidRDefault="005A283F" w:rsidP="00002970">
                      <w:pPr>
                        <w:spacing w:after="200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8F023A">
                        <w:rPr>
                          <w:rFonts w:cs="David" w:hint="cs"/>
                          <w:b/>
                          <w:bCs/>
                          <w:rtl/>
                        </w:rPr>
                        <w:t>פרשת שבוע / דבר תורה בשולחן שבת:</w:t>
                      </w:r>
                      <w:r w:rsidRPr="008F023A">
                        <w:rPr>
                          <w:rFonts w:cs="David" w:hint="cs"/>
                          <w:rtl/>
                        </w:rPr>
                        <w:t xml:space="preserve"> </w:t>
                      </w:r>
                      <w:r w:rsidRPr="008F023A">
                        <w:rPr>
                          <w:rFonts w:cs="David" w:hint="cs"/>
                          <w:b/>
                          <w:bCs/>
                          <w:rtl/>
                        </w:rPr>
                        <w:t>__________________. עזרה בבית: _____</w:t>
                      </w:r>
                      <w:r w:rsidR="00481C15" w:rsidRPr="008F023A">
                        <w:rPr>
                          <w:rFonts w:cs="David" w:hint="cs"/>
                          <w:b/>
                          <w:bCs/>
                          <w:rtl/>
                        </w:rPr>
                        <w:t>___</w:t>
                      </w:r>
                      <w:r w:rsidRPr="008F023A">
                        <w:rPr>
                          <w:rFonts w:cs="David" w:hint="cs"/>
                          <w:b/>
                          <w:bCs/>
                          <w:rtl/>
                        </w:rPr>
                        <w:t>____________ .</w:t>
                      </w:r>
                    </w:p>
                    <w:p w:rsidR="005A283F" w:rsidRPr="008F023A" w:rsidRDefault="005A283F" w:rsidP="00002970">
                      <w:pPr>
                        <w:spacing w:after="200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8F023A">
                        <w:rPr>
                          <w:rFonts w:cs="David" w:hint="cs"/>
                          <w:b/>
                          <w:bCs/>
                          <w:rtl/>
                        </w:rPr>
                        <w:t>חזרה על החומר השבועי: ________</w:t>
                      </w:r>
                      <w:r w:rsidR="00481C15" w:rsidRPr="008F023A">
                        <w:rPr>
                          <w:rFonts w:cs="David" w:hint="cs"/>
                          <w:b/>
                          <w:bCs/>
                          <w:rtl/>
                        </w:rPr>
                        <w:t>____</w:t>
                      </w:r>
                      <w:r w:rsidRPr="008F023A">
                        <w:rPr>
                          <w:rFonts w:cs="David" w:hint="cs"/>
                          <w:b/>
                          <w:bCs/>
                          <w:rtl/>
                        </w:rPr>
                        <w:t xml:space="preserve">_______  </w:t>
                      </w:r>
                    </w:p>
                    <w:p w:rsidR="005A283F" w:rsidRPr="008F023A" w:rsidRDefault="005A283F" w:rsidP="008F023A">
                      <w:pPr>
                        <w:spacing w:line="360" w:lineRule="auto"/>
                        <w:rPr>
                          <w:rFonts w:cs="David"/>
                          <w:rtl/>
                        </w:rPr>
                      </w:pPr>
                      <w:r w:rsidRPr="008F023A">
                        <w:rPr>
                          <w:rFonts w:cs="David" w:hint="cs"/>
                          <w:b/>
                          <w:bCs/>
                          <w:rtl/>
                        </w:rPr>
                        <w:t>הערות:</w:t>
                      </w:r>
                      <w:r w:rsidRPr="008F023A">
                        <w:rPr>
                          <w:rFonts w:cs="David" w:hint="cs"/>
                          <w:rtl/>
                        </w:rPr>
                        <w:t xml:space="preserve">__________________________________________________________________ </w:t>
                      </w:r>
                    </w:p>
                    <w:p w:rsidR="005A283F" w:rsidRPr="008F023A" w:rsidRDefault="005A283F" w:rsidP="008F023A">
                      <w:pPr>
                        <w:spacing w:line="360" w:lineRule="auto"/>
                        <w:jc w:val="right"/>
                        <w:rPr>
                          <w:rFonts w:cs="David"/>
                        </w:rPr>
                      </w:pPr>
                      <w:r w:rsidRPr="008F023A">
                        <w:rPr>
                          <w:rFonts w:cs="David" w:hint="cs"/>
                          <w:b/>
                          <w:bCs/>
                          <w:rtl/>
                        </w:rPr>
                        <w:t>חתימת הורים:</w:t>
                      </w:r>
                      <w:r w:rsidR="00535EF2" w:rsidRPr="008F023A">
                        <w:rPr>
                          <w:rFonts w:cs="David" w:hint="cs"/>
                          <w:rtl/>
                        </w:rPr>
                        <w:t>_______</w:t>
                      </w:r>
                      <w:r w:rsidRPr="008F023A">
                        <w:rPr>
                          <w:rFonts w:cs="David" w:hint="cs"/>
                          <w:rtl/>
                        </w:rPr>
                        <w:t>__________</w:t>
                      </w:r>
                    </w:p>
                  </w:txbxContent>
                </v:textbox>
              </v:roundrect>
            </w:pict>
          </mc:Fallback>
        </mc:AlternateContent>
      </w:r>
    </w:p>
    <w:p w:rsidR="008A26AC" w:rsidRDefault="008A26AC" w:rsidP="008A26AC">
      <w:pPr>
        <w:rPr>
          <w:rtl/>
        </w:rPr>
      </w:pPr>
    </w:p>
    <w:p w:rsidR="008A26AC" w:rsidRDefault="008A26AC" w:rsidP="008A26AC">
      <w:pPr>
        <w:rPr>
          <w:rtl/>
        </w:rPr>
      </w:pPr>
    </w:p>
    <w:p w:rsidR="00154A01" w:rsidRPr="008A26AC" w:rsidRDefault="00154A01" w:rsidP="008A26AC">
      <w:pPr>
        <w:rPr>
          <w:rtl/>
        </w:rPr>
      </w:pPr>
    </w:p>
    <w:p w:rsidR="00DF5E87" w:rsidRDefault="00DF5E87" w:rsidP="007C089C">
      <w:pPr>
        <w:rPr>
          <w:rtl/>
        </w:rPr>
      </w:pPr>
    </w:p>
    <w:p w:rsidR="008A26AC" w:rsidRDefault="008A26AC" w:rsidP="007C089C">
      <w:pPr>
        <w:rPr>
          <w:rtl/>
        </w:rPr>
      </w:pPr>
    </w:p>
    <w:p w:rsidR="007C089C" w:rsidRDefault="007C089C" w:rsidP="007C089C">
      <w:pPr>
        <w:rPr>
          <w:rtl/>
        </w:rPr>
      </w:pPr>
    </w:p>
    <w:p w:rsidR="007C089C" w:rsidRDefault="007C089C" w:rsidP="007C089C">
      <w:pPr>
        <w:rPr>
          <w:rtl/>
        </w:rPr>
      </w:pPr>
    </w:p>
    <w:p w:rsidR="007C089C" w:rsidRDefault="007C089C" w:rsidP="007C089C">
      <w:pPr>
        <w:rPr>
          <w:rtl/>
        </w:rPr>
      </w:pPr>
    </w:p>
    <w:p w:rsidR="007C089C" w:rsidRDefault="007C089C" w:rsidP="007C089C">
      <w:pPr>
        <w:rPr>
          <w:rtl/>
        </w:rPr>
      </w:pPr>
    </w:p>
    <w:p w:rsidR="007C089C" w:rsidRDefault="007C089C" w:rsidP="007C089C">
      <w:pPr>
        <w:rPr>
          <w:rtl/>
        </w:rPr>
      </w:pPr>
    </w:p>
    <w:p w:rsidR="0027756F" w:rsidRDefault="00F31BE3" w:rsidP="002333C0">
      <w:pPr>
        <w:bidi w:val="0"/>
        <w:rPr>
          <w:rFonts w:cs="Guttman Keren"/>
        </w:rPr>
      </w:pPr>
      <w:r>
        <w:rPr>
          <w:rFonts w:cs="Guttman Keren" w:hint="cs"/>
          <w:rtl/>
        </w:rPr>
        <w:tab/>
      </w:r>
    </w:p>
    <w:sectPr w:rsidR="0027756F" w:rsidSect="000A6AB2">
      <w:pgSz w:w="11906" w:h="16838"/>
      <w:pgMar w:top="851" w:right="849" w:bottom="539" w:left="709" w:header="709" w:footer="709" w:gutter="0"/>
      <w:pgBorders w:offsetFrom="page">
        <w:top w:val="swirligig" w:sz="10" w:space="24" w:color="auto"/>
        <w:left w:val="swirligig" w:sz="10" w:space="24" w:color="auto"/>
        <w:bottom w:val="swirligig" w:sz="10" w:space="24" w:color="auto"/>
        <w:right w:val="swirligig" w:sz="10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74F" w:rsidRDefault="003E374F" w:rsidP="006A56B4">
      <w:r>
        <w:separator/>
      </w:r>
    </w:p>
  </w:endnote>
  <w:endnote w:type="continuationSeparator" w:id="0">
    <w:p w:rsidR="003E374F" w:rsidRDefault="003E374F" w:rsidP="006A5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ttman Keren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Mantova-Decor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uttman Calligraphic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74F" w:rsidRDefault="003E374F" w:rsidP="006A56B4">
      <w:r>
        <w:separator/>
      </w:r>
    </w:p>
  </w:footnote>
  <w:footnote w:type="continuationSeparator" w:id="0">
    <w:p w:rsidR="003E374F" w:rsidRDefault="003E374F" w:rsidP="006A5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E795E"/>
    <w:multiLevelType w:val="hybridMultilevel"/>
    <w:tmpl w:val="ACCEFEFE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>
    <w:nsid w:val="0C0675CA"/>
    <w:multiLevelType w:val="hybridMultilevel"/>
    <w:tmpl w:val="A9F80476"/>
    <w:lvl w:ilvl="0" w:tplc="DEA8728C">
      <w:start w:val="1"/>
      <w:numFmt w:val="decimal"/>
      <w:lvlText w:val="%1."/>
      <w:lvlJc w:val="left"/>
      <w:pPr>
        <w:ind w:left="127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94" w:hanging="360"/>
      </w:pPr>
    </w:lvl>
    <w:lvl w:ilvl="2" w:tplc="0409001B" w:tentative="1">
      <w:start w:val="1"/>
      <w:numFmt w:val="lowerRoman"/>
      <w:lvlText w:val="%3."/>
      <w:lvlJc w:val="right"/>
      <w:pPr>
        <w:ind w:left="2714" w:hanging="180"/>
      </w:pPr>
    </w:lvl>
    <w:lvl w:ilvl="3" w:tplc="0409000F" w:tentative="1">
      <w:start w:val="1"/>
      <w:numFmt w:val="decimal"/>
      <w:lvlText w:val="%4."/>
      <w:lvlJc w:val="left"/>
      <w:pPr>
        <w:ind w:left="3434" w:hanging="360"/>
      </w:pPr>
    </w:lvl>
    <w:lvl w:ilvl="4" w:tplc="04090019" w:tentative="1">
      <w:start w:val="1"/>
      <w:numFmt w:val="lowerLetter"/>
      <w:lvlText w:val="%5."/>
      <w:lvlJc w:val="left"/>
      <w:pPr>
        <w:ind w:left="4154" w:hanging="360"/>
      </w:pPr>
    </w:lvl>
    <w:lvl w:ilvl="5" w:tplc="0409001B" w:tentative="1">
      <w:start w:val="1"/>
      <w:numFmt w:val="lowerRoman"/>
      <w:lvlText w:val="%6."/>
      <w:lvlJc w:val="right"/>
      <w:pPr>
        <w:ind w:left="4874" w:hanging="180"/>
      </w:pPr>
    </w:lvl>
    <w:lvl w:ilvl="6" w:tplc="0409000F" w:tentative="1">
      <w:start w:val="1"/>
      <w:numFmt w:val="decimal"/>
      <w:lvlText w:val="%7."/>
      <w:lvlJc w:val="left"/>
      <w:pPr>
        <w:ind w:left="5594" w:hanging="360"/>
      </w:pPr>
    </w:lvl>
    <w:lvl w:ilvl="7" w:tplc="04090019" w:tentative="1">
      <w:start w:val="1"/>
      <w:numFmt w:val="lowerLetter"/>
      <w:lvlText w:val="%8."/>
      <w:lvlJc w:val="left"/>
      <w:pPr>
        <w:ind w:left="6314" w:hanging="360"/>
      </w:pPr>
    </w:lvl>
    <w:lvl w:ilvl="8" w:tplc="0409001B" w:tentative="1">
      <w:start w:val="1"/>
      <w:numFmt w:val="lowerRoman"/>
      <w:lvlText w:val="%9."/>
      <w:lvlJc w:val="right"/>
      <w:pPr>
        <w:ind w:left="7034" w:hanging="180"/>
      </w:pPr>
    </w:lvl>
  </w:abstractNum>
  <w:abstractNum w:abstractNumId="2">
    <w:nsid w:val="147D20A6"/>
    <w:multiLevelType w:val="hybridMultilevel"/>
    <w:tmpl w:val="6FFA2B86"/>
    <w:lvl w:ilvl="0" w:tplc="DEA8728C">
      <w:start w:val="1"/>
      <w:numFmt w:val="decimal"/>
      <w:lvlText w:val="%1."/>
      <w:lvlJc w:val="left"/>
      <w:pPr>
        <w:ind w:left="127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94" w:hanging="360"/>
      </w:pPr>
    </w:lvl>
    <w:lvl w:ilvl="2" w:tplc="0409001B" w:tentative="1">
      <w:start w:val="1"/>
      <w:numFmt w:val="lowerRoman"/>
      <w:lvlText w:val="%3."/>
      <w:lvlJc w:val="right"/>
      <w:pPr>
        <w:ind w:left="2714" w:hanging="180"/>
      </w:pPr>
    </w:lvl>
    <w:lvl w:ilvl="3" w:tplc="0409000F" w:tentative="1">
      <w:start w:val="1"/>
      <w:numFmt w:val="decimal"/>
      <w:lvlText w:val="%4."/>
      <w:lvlJc w:val="left"/>
      <w:pPr>
        <w:ind w:left="3434" w:hanging="360"/>
      </w:pPr>
    </w:lvl>
    <w:lvl w:ilvl="4" w:tplc="04090019" w:tentative="1">
      <w:start w:val="1"/>
      <w:numFmt w:val="lowerLetter"/>
      <w:lvlText w:val="%5."/>
      <w:lvlJc w:val="left"/>
      <w:pPr>
        <w:ind w:left="4154" w:hanging="360"/>
      </w:pPr>
    </w:lvl>
    <w:lvl w:ilvl="5" w:tplc="0409001B" w:tentative="1">
      <w:start w:val="1"/>
      <w:numFmt w:val="lowerRoman"/>
      <w:lvlText w:val="%6."/>
      <w:lvlJc w:val="right"/>
      <w:pPr>
        <w:ind w:left="4874" w:hanging="180"/>
      </w:pPr>
    </w:lvl>
    <w:lvl w:ilvl="6" w:tplc="0409000F" w:tentative="1">
      <w:start w:val="1"/>
      <w:numFmt w:val="decimal"/>
      <w:lvlText w:val="%7."/>
      <w:lvlJc w:val="left"/>
      <w:pPr>
        <w:ind w:left="5594" w:hanging="360"/>
      </w:pPr>
    </w:lvl>
    <w:lvl w:ilvl="7" w:tplc="04090019" w:tentative="1">
      <w:start w:val="1"/>
      <w:numFmt w:val="lowerLetter"/>
      <w:lvlText w:val="%8."/>
      <w:lvlJc w:val="left"/>
      <w:pPr>
        <w:ind w:left="6314" w:hanging="360"/>
      </w:pPr>
    </w:lvl>
    <w:lvl w:ilvl="8" w:tplc="0409001B" w:tentative="1">
      <w:start w:val="1"/>
      <w:numFmt w:val="lowerRoman"/>
      <w:lvlText w:val="%9."/>
      <w:lvlJc w:val="right"/>
      <w:pPr>
        <w:ind w:left="7034" w:hanging="180"/>
      </w:pPr>
    </w:lvl>
  </w:abstractNum>
  <w:abstractNum w:abstractNumId="3">
    <w:nsid w:val="22FB36B6"/>
    <w:multiLevelType w:val="hybridMultilevel"/>
    <w:tmpl w:val="294EFF5C"/>
    <w:lvl w:ilvl="0" w:tplc="04090009">
      <w:start w:val="1"/>
      <w:numFmt w:val="bullet"/>
      <w:lvlText w:val=""/>
      <w:lvlJc w:val="left"/>
      <w:pPr>
        <w:tabs>
          <w:tab w:val="num" w:pos="6455"/>
        </w:tabs>
        <w:ind w:left="6455" w:righ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175"/>
        </w:tabs>
        <w:ind w:left="7175" w:righ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895"/>
        </w:tabs>
        <w:ind w:left="7895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615"/>
        </w:tabs>
        <w:ind w:left="8615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335"/>
        </w:tabs>
        <w:ind w:left="9335" w:righ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0055"/>
        </w:tabs>
        <w:ind w:left="10055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775"/>
        </w:tabs>
        <w:ind w:left="10775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495"/>
        </w:tabs>
        <w:ind w:left="11495" w:righ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2215"/>
        </w:tabs>
        <w:ind w:left="12215" w:right="6480" w:hanging="360"/>
      </w:pPr>
      <w:rPr>
        <w:rFonts w:ascii="Wingdings" w:hAnsi="Wingdings" w:hint="default"/>
      </w:rPr>
    </w:lvl>
  </w:abstractNum>
  <w:abstractNum w:abstractNumId="4">
    <w:nsid w:val="28D47751"/>
    <w:multiLevelType w:val="hybridMultilevel"/>
    <w:tmpl w:val="476EA764"/>
    <w:lvl w:ilvl="0" w:tplc="0409000F">
      <w:start w:val="1"/>
      <w:numFmt w:val="decimal"/>
      <w:lvlText w:val="%1."/>
      <w:lvlJc w:val="left"/>
      <w:pPr>
        <w:ind w:left="1358" w:hanging="360"/>
      </w:p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5">
    <w:nsid w:val="2A006ACA"/>
    <w:multiLevelType w:val="hybridMultilevel"/>
    <w:tmpl w:val="6C6AB732"/>
    <w:lvl w:ilvl="0" w:tplc="CC2AFC5A">
      <w:start w:val="3"/>
      <w:numFmt w:val="bullet"/>
      <w:lvlText w:val=""/>
      <w:lvlJc w:val="left"/>
      <w:pPr>
        <w:tabs>
          <w:tab w:val="num" w:pos="840"/>
        </w:tabs>
        <w:ind w:left="840" w:hanging="480"/>
      </w:pPr>
      <w:rPr>
        <w:rFonts w:ascii="Symbol" w:eastAsia="Times New Roman" w:hAnsi="Symbol" w:cs="Guttman Keren" w:hint="default"/>
        <w:b/>
        <w:sz w:val="26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2927C4"/>
    <w:multiLevelType w:val="hybridMultilevel"/>
    <w:tmpl w:val="C8608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8A1DE1"/>
    <w:multiLevelType w:val="hybridMultilevel"/>
    <w:tmpl w:val="017C416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2A6A27"/>
    <w:multiLevelType w:val="hybridMultilevel"/>
    <w:tmpl w:val="7512BA9A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A1B66B2"/>
    <w:multiLevelType w:val="hybridMultilevel"/>
    <w:tmpl w:val="D3D65DD2"/>
    <w:lvl w:ilvl="0" w:tplc="667E6FD2">
      <w:start w:val="1"/>
      <w:numFmt w:val="hebrew1"/>
      <w:lvlText w:val="%1."/>
      <w:lvlJc w:val="left"/>
      <w:pPr>
        <w:ind w:left="12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4" w:hanging="360"/>
      </w:pPr>
    </w:lvl>
    <w:lvl w:ilvl="2" w:tplc="0409001B" w:tentative="1">
      <w:start w:val="1"/>
      <w:numFmt w:val="lowerRoman"/>
      <w:lvlText w:val="%3."/>
      <w:lvlJc w:val="right"/>
      <w:pPr>
        <w:ind w:left="2714" w:hanging="180"/>
      </w:pPr>
    </w:lvl>
    <w:lvl w:ilvl="3" w:tplc="0409000F" w:tentative="1">
      <w:start w:val="1"/>
      <w:numFmt w:val="decimal"/>
      <w:lvlText w:val="%4."/>
      <w:lvlJc w:val="left"/>
      <w:pPr>
        <w:ind w:left="3434" w:hanging="360"/>
      </w:pPr>
    </w:lvl>
    <w:lvl w:ilvl="4" w:tplc="04090019" w:tentative="1">
      <w:start w:val="1"/>
      <w:numFmt w:val="lowerLetter"/>
      <w:lvlText w:val="%5."/>
      <w:lvlJc w:val="left"/>
      <w:pPr>
        <w:ind w:left="4154" w:hanging="360"/>
      </w:pPr>
    </w:lvl>
    <w:lvl w:ilvl="5" w:tplc="0409001B" w:tentative="1">
      <w:start w:val="1"/>
      <w:numFmt w:val="lowerRoman"/>
      <w:lvlText w:val="%6."/>
      <w:lvlJc w:val="right"/>
      <w:pPr>
        <w:ind w:left="4874" w:hanging="180"/>
      </w:pPr>
    </w:lvl>
    <w:lvl w:ilvl="6" w:tplc="0409000F" w:tentative="1">
      <w:start w:val="1"/>
      <w:numFmt w:val="decimal"/>
      <w:lvlText w:val="%7."/>
      <w:lvlJc w:val="left"/>
      <w:pPr>
        <w:ind w:left="5594" w:hanging="360"/>
      </w:pPr>
    </w:lvl>
    <w:lvl w:ilvl="7" w:tplc="04090019" w:tentative="1">
      <w:start w:val="1"/>
      <w:numFmt w:val="lowerLetter"/>
      <w:lvlText w:val="%8."/>
      <w:lvlJc w:val="left"/>
      <w:pPr>
        <w:ind w:left="6314" w:hanging="360"/>
      </w:pPr>
    </w:lvl>
    <w:lvl w:ilvl="8" w:tplc="0409001B" w:tentative="1">
      <w:start w:val="1"/>
      <w:numFmt w:val="lowerRoman"/>
      <w:lvlText w:val="%9."/>
      <w:lvlJc w:val="right"/>
      <w:pPr>
        <w:ind w:left="7034" w:hanging="180"/>
      </w:pPr>
    </w:lvl>
  </w:abstractNum>
  <w:abstractNum w:abstractNumId="10">
    <w:nsid w:val="3FE04819"/>
    <w:multiLevelType w:val="hybridMultilevel"/>
    <w:tmpl w:val="2884A186"/>
    <w:lvl w:ilvl="0" w:tplc="1CE85DE0">
      <w:start w:val="1"/>
      <w:numFmt w:val="decimal"/>
      <w:lvlText w:val="%1."/>
      <w:lvlJc w:val="left"/>
      <w:pPr>
        <w:ind w:left="785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>
    <w:nsid w:val="429050E7"/>
    <w:multiLevelType w:val="hybridMultilevel"/>
    <w:tmpl w:val="4E9C3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977A32"/>
    <w:multiLevelType w:val="hybridMultilevel"/>
    <w:tmpl w:val="7E062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DE55BA"/>
    <w:multiLevelType w:val="hybridMultilevel"/>
    <w:tmpl w:val="71BCBE8E"/>
    <w:lvl w:ilvl="0" w:tplc="6E0EA056">
      <w:start w:val="1"/>
      <w:numFmt w:val="hebrew1"/>
      <w:lvlText w:val="%1."/>
      <w:lvlJc w:val="left"/>
      <w:pPr>
        <w:ind w:left="119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19" w:hanging="360"/>
      </w:pPr>
    </w:lvl>
    <w:lvl w:ilvl="2" w:tplc="0409001B" w:tentative="1">
      <w:start w:val="1"/>
      <w:numFmt w:val="lowerRoman"/>
      <w:lvlText w:val="%3."/>
      <w:lvlJc w:val="right"/>
      <w:pPr>
        <w:ind w:left="2639" w:hanging="180"/>
      </w:pPr>
    </w:lvl>
    <w:lvl w:ilvl="3" w:tplc="0409000F" w:tentative="1">
      <w:start w:val="1"/>
      <w:numFmt w:val="decimal"/>
      <w:lvlText w:val="%4."/>
      <w:lvlJc w:val="left"/>
      <w:pPr>
        <w:ind w:left="3359" w:hanging="360"/>
      </w:pPr>
    </w:lvl>
    <w:lvl w:ilvl="4" w:tplc="04090019" w:tentative="1">
      <w:start w:val="1"/>
      <w:numFmt w:val="lowerLetter"/>
      <w:lvlText w:val="%5."/>
      <w:lvlJc w:val="left"/>
      <w:pPr>
        <w:ind w:left="4079" w:hanging="360"/>
      </w:pPr>
    </w:lvl>
    <w:lvl w:ilvl="5" w:tplc="0409001B" w:tentative="1">
      <w:start w:val="1"/>
      <w:numFmt w:val="lowerRoman"/>
      <w:lvlText w:val="%6."/>
      <w:lvlJc w:val="right"/>
      <w:pPr>
        <w:ind w:left="4799" w:hanging="180"/>
      </w:pPr>
    </w:lvl>
    <w:lvl w:ilvl="6" w:tplc="0409000F" w:tentative="1">
      <w:start w:val="1"/>
      <w:numFmt w:val="decimal"/>
      <w:lvlText w:val="%7."/>
      <w:lvlJc w:val="left"/>
      <w:pPr>
        <w:ind w:left="5519" w:hanging="360"/>
      </w:pPr>
    </w:lvl>
    <w:lvl w:ilvl="7" w:tplc="04090019" w:tentative="1">
      <w:start w:val="1"/>
      <w:numFmt w:val="lowerLetter"/>
      <w:lvlText w:val="%8."/>
      <w:lvlJc w:val="left"/>
      <w:pPr>
        <w:ind w:left="6239" w:hanging="360"/>
      </w:pPr>
    </w:lvl>
    <w:lvl w:ilvl="8" w:tplc="0409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14">
    <w:nsid w:val="497F51B0"/>
    <w:multiLevelType w:val="hybridMultilevel"/>
    <w:tmpl w:val="45F8CF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9C722F0"/>
    <w:multiLevelType w:val="hybridMultilevel"/>
    <w:tmpl w:val="F3FE0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4A39CE"/>
    <w:multiLevelType w:val="hybridMultilevel"/>
    <w:tmpl w:val="9B1AB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CF3C9F"/>
    <w:multiLevelType w:val="hybridMultilevel"/>
    <w:tmpl w:val="DC88C69E"/>
    <w:lvl w:ilvl="0" w:tplc="040D000D">
      <w:start w:val="1"/>
      <w:numFmt w:val="bullet"/>
      <w:lvlText w:val=""/>
      <w:lvlJc w:val="left"/>
      <w:pPr>
        <w:tabs>
          <w:tab w:val="num" w:pos="825"/>
        </w:tabs>
        <w:ind w:left="825" w:right="825" w:hanging="360"/>
      </w:pPr>
      <w:rPr>
        <w:rFonts w:ascii="Wingdings" w:hAnsi="Wingdings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545"/>
        </w:tabs>
        <w:ind w:left="1545" w:right="1545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265"/>
        </w:tabs>
        <w:ind w:left="2265" w:right="2265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985"/>
        </w:tabs>
        <w:ind w:left="2985" w:right="2985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705"/>
        </w:tabs>
        <w:ind w:left="3705" w:right="3705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425"/>
        </w:tabs>
        <w:ind w:left="4425" w:right="4425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145"/>
        </w:tabs>
        <w:ind w:left="5145" w:right="5145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865"/>
        </w:tabs>
        <w:ind w:left="5865" w:right="5865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585"/>
        </w:tabs>
        <w:ind w:left="6585" w:right="6585" w:hanging="360"/>
      </w:pPr>
      <w:rPr>
        <w:rFonts w:ascii="Wingdings" w:hAnsi="Wingdings" w:hint="default"/>
      </w:rPr>
    </w:lvl>
  </w:abstractNum>
  <w:abstractNum w:abstractNumId="18">
    <w:nsid w:val="4EE57C48"/>
    <w:multiLevelType w:val="hybridMultilevel"/>
    <w:tmpl w:val="9190BF60"/>
    <w:lvl w:ilvl="0" w:tplc="7F347BA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651D4B"/>
    <w:multiLevelType w:val="hybridMultilevel"/>
    <w:tmpl w:val="6F2446D2"/>
    <w:lvl w:ilvl="0" w:tplc="5ECAFF8E">
      <w:start w:val="300"/>
      <w:numFmt w:val="hebrew1"/>
      <w:lvlText w:val="%1."/>
      <w:lvlJc w:val="left"/>
      <w:pPr>
        <w:ind w:left="443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63" w:hanging="360"/>
      </w:pPr>
    </w:lvl>
    <w:lvl w:ilvl="2" w:tplc="0409001B" w:tentative="1">
      <w:start w:val="1"/>
      <w:numFmt w:val="lowerRoman"/>
      <w:lvlText w:val="%3."/>
      <w:lvlJc w:val="right"/>
      <w:pPr>
        <w:ind w:left="1883" w:hanging="180"/>
      </w:pPr>
    </w:lvl>
    <w:lvl w:ilvl="3" w:tplc="0409000F" w:tentative="1">
      <w:start w:val="1"/>
      <w:numFmt w:val="decimal"/>
      <w:lvlText w:val="%4."/>
      <w:lvlJc w:val="left"/>
      <w:pPr>
        <w:ind w:left="2603" w:hanging="360"/>
      </w:pPr>
    </w:lvl>
    <w:lvl w:ilvl="4" w:tplc="04090019" w:tentative="1">
      <w:start w:val="1"/>
      <w:numFmt w:val="lowerLetter"/>
      <w:lvlText w:val="%5."/>
      <w:lvlJc w:val="left"/>
      <w:pPr>
        <w:ind w:left="3323" w:hanging="360"/>
      </w:pPr>
    </w:lvl>
    <w:lvl w:ilvl="5" w:tplc="0409001B" w:tentative="1">
      <w:start w:val="1"/>
      <w:numFmt w:val="lowerRoman"/>
      <w:lvlText w:val="%6."/>
      <w:lvlJc w:val="right"/>
      <w:pPr>
        <w:ind w:left="4043" w:hanging="180"/>
      </w:pPr>
    </w:lvl>
    <w:lvl w:ilvl="6" w:tplc="0409000F" w:tentative="1">
      <w:start w:val="1"/>
      <w:numFmt w:val="decimal"/>
      <w:lvlText w:val="%7."/>
      <w:lvlJc w:val="left"/>
      <w:pPr>
        <w:ind w:left="4763" w:hanging="360"/>
      </w:pPr>
    </w:lvl>
    <w:lvl w:ilvl="7" w:tplc="04090019" w:tentative="1">
      <w:start w:val="1"/>
      <w:numFmt w:val="lowerLetter"/>
      <w:lvlText w:val="%8."/>
      <w:lvlJc w:val="left"/>
      <w:pPr>
        <w:ind w:left="5483" w:hanging="360"/>
      </w:pPr>
    </w:lvl>
    <w:lvl w:ilvl="8" w:tplc="0409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20">
    <w:nsid w:val="55B244BD"/>
    <w:multiLevelType w:val="hybridMultilevel"/>
    <w:tmpl w:val="7116D460"/>
    <w:lvl w:ilvl="0" w:tplc="F62820F4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ascii="Times New Roman" w:eastAsia="Times New Roman" w:hAnsi="Times New Roman" w:cs="Guttman Mantova-Decor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1">
    <w:nsid w:val="585746F7"/>
    <w:multiLevelType w:val="hybridMultilevel"/>
    <w:tmpl w:val="64E2AE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E9761C"/>
    <w:multiLevelType w:val="hybridMultilevel"/>
    <w:tmpl w:val="BAB89A00"/>
    <w:lvl w:ilvl="0" w:tplc="0409000F">
      <w:start w:val="1"/>
      <w:numFmt w:val="decimal"/>
      <w:lvlText w:val="%1."/>
      <w:lvlJc w:val="left"/>
      <w:pPr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3">
    <w:nsid w:val="5CF74116"/>
    <w:multiLevelType w:val="hybridMultilevel"/>
    <w:tmpl w:val="4852E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E04425"/>
    <w:multiLevelType w:val="hybridMultilevel"/>
    <w:tmpl w:val="A8FEB82A"/>
    <w:lvl w:ilvl="0" w:tplc="D200BF1C">
      <w:start w:val="1"/>
      <w:numFmt w:val="decimal"/>
      <w:lvlText w:val="%1."/>
      <w:lvlJc w:val="left"/>
      <w:pPr>
        <w:ind w:left="72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2318BF"/>
    <w:multiLevelType w:val="hybridMultilevel"/>
    <w:tmpl w:val="D55CD1D8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641D6707"/>
    <w:multiLevelType w:val="hybridMultilevel"/>
    <w:tmpl w:val="46F8F7A4"/>
    <w:lvl w:ilvl="0" w:tplc="846A46BE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7">
    <w:nsid w:val="65053131"/>
    <w:multiLevelType w:val="hybridMultilevel"/>
    <w:tmpl w:val="4CDCED34"/>
    <w:lvl w:ilvl="0" w:tplc="8D7C6C50">
      <w:start w:val="1"/>
      <w:numFmt w:val="bullet"/>
      <w:lvlText w:val=""/>
      <w:lvlJc w:val="left"/>
      <w:pPr>
        <w:tabs>
          <w:tab w:val="num" w:pos="1080"/>
        </w:tabs>
        <w:ind w:left="1080" w:right="1080" w:hanging="360"/>
      </w:pPr>
      <w:rPr>
        <w:rFonts w:ascii="Wingdings" w:hAnsi="Wingdings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righ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righ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righ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righ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righ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righ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righ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right="6840" w:hanging="360"/>
      </w:pPr>
      <w:rPr>
        <w:rFonts w:ascii="Wingdings" w:hAnsi="Wingdings" w:hint="default"/>
      </w:rPr>
    </w:lvl>
  </w:abstractNum>
  <w:abstractNum w:abstractNumId="28">
    <w:nsid w:val="655A054B"/>
    <w:multiLevelType w:val="hybridMultilevel"/>
    <w:tmpl w:val="E408AAF6"/>
    <w:lvl w:ilvl="0" w:tplc="2BD274B4">
      <w:start w:val="1"/>
      <w:numFmt w:val="decimal"/>
      <w:lvlText w:val="%1."/>
      <w:lvlJc w:val="left"/>
      <w:pPr>
        <w:ind w:left="502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65A71207"/>
    <w:multiLevelType w:val="hybridMultilevel"/>
    <w:tmpl w:val="CB02A7AE"/>
    <w:lvl w:ilvl="0" w:tplc="6F1E7544">
      <w:start w:val="1"/>
      <w:numFmt w:val="decimal"/>
      <w:lvlText w:val="%1."/>
      <w:lvlJc w:val="left"/>
      <w:pPr>
        <w:ind w:left="72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2D717B"/>
    <w:multiLevelType w:val="hybridMultilevel"/>
    <w:tmpl w:val="8B6048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177844"/>
    <w:multiLevelType w:val="hybridMultilevel"/>
    <w:tmpl w:val="FBE64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583E5B"/>
    <w:multiLevelType w:val="hybridMultilevel"/>
    <w:tmpl w:val="74E847A6"/>
    <w:lvl w:ilvl="0" w:tplc="096494AA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88518F"/>
    <w:multiLevelType w:val="hybridMultilevel"/>
    <w:tmpl w:val="49A24D2A"/>
    <w:lvl w:ilvl="0" w:tplc="0409000F">
      <w:start w:val="1"/>
      <w:numFmt w:val="decimal"/>
      <w:lvlText w:val="%1."/>
      <w:lvlJc w:val="left"/>
      <w:pPr>
        <w:ind w:left="1141" w:hanging="360"/>
      </w:pPr>
    </w:lvl>
    <w:lvl w:ilvl="1" w:tplc="04090019" w:tentative="1">
      <w:start w:val="1"/>
      <w:numFmt w:val="lowerLetter"/>
      <w:lvlText w:val="%2."/>
      <w:lvlJc w:val="left"/>
      <w:pPr>
        <w:ind w:left="1861" w:hanging="360"/>
      </w:pPr>
    </w:lvl>
    <w:lvl w:ilvl="2" w:tplc="0409001B" w:tentative="1">
      <w:start w:val="1"/>
      <w:numFmt w:val="lowerRoman"/>
      <w:lvlText w:val="%3."/>
      <w:lvlJc w:val="right"/>
      <w:pPr>
        <w:ind w:left="2581" w:hanging="180"/>
      </w:pPr>
    </w:lvl>
    <w:lvl w:ilvl="3" w:tplc="0409000F" w:tentative="1">
      <w:start w:val="1"/>
      <w:numFmt w:val="decimal"/>
      <w:lvlText w:val="%4."/>
      <w:lvlJc w:val="left"/>
      <w:pPr>
        <w:ind w:left="3301" w:hanging="360"/>
      </w:pPr>
    </w:lvl>
    <w:lvl w:ilvl="4" w:tplc="04090019" w:tentative="1">
      <w:start w:val="1"/>
      <w:numFmt w:val="lowerLetter"/>
      <w:lvlText w:val="%5."/>
      <w:lvlJc w:val="left"/>
      <w:pPr>
        <w:ind w:left="4021" w:hanging="360"/>
      </w:pPr>
    </w:lvl>
    <w:lvl w:ilvl="5" w:tplc="0409001B" w:tentative="1">
      <w:start w:val="1"/>
      <w:numFmt w:val="lowerRoman"/>
      <w:lvlText w:val="%6."/>
      <w:lvlJc w:val="right"/>
      <w:pPr>
        <w:ind w:left="4741" w:hanging="180"/>
      </w:pPr>
    </w:lvl>
    <w:lvl w:ilvl="6" w:tplc="0409000F" w:tentative="1">
      <w:start w:val="1"/>
      <w:numFmt w:val="decimal"/>
      <w:lvlText w:val="%7."/>
      <w:lvlJc w:val="left"/>
      <w:pPr>
        <w:ind w:left="5461" w:hanging="360"/>
      </w:pPr>
    </w:lvl>
    <w:lvl w:ilvl="7" w:tplc="04090019" w:tentative="1">
      <w:start w:val="1"/>
      <w:numFmt w:val="lowerLetter"/>
      <w:lvlText w:val="%8."/>
      <w:lvlJc w:val="left"/>
      <w:pPr>
        <w:ind w:left="6181" w:hanging="360"/>
      </w:pPr>
    </w:lvl>
    <w:lvl w:ilvl="8" w:tplc="0409001B" w:tentative="1">
      <w:start w:val="1"/>
      <w:numFmt w:val="lowerRoman"/>
      <w:lvlText w:val="%9."/>
      <w:lvlJc w:val="right"/>
      <w:pPr>
        <w:ind w:left="6901" w:hanging="180"/>
      </w:pPr>
    </w:lvl>
  </w:abstractNum>
  <w:num w:numId="1">
    <w:abstractNumId w:val="20"/>
  </w:num>
  <w:num w:numId="2">
    <w:abstractNumId w:val="3"/>
  </w:num>
  <w:num w:numId="3">
    <w:abstractNumId w:val="17"/>
  </w:num>
  <w:num w:numId="4">
    <w:abstractNumId w:val="26"/>
  </w:num>
  <w:num w:numId="5">
    <w:abstractNumId w:val="27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6"/>
  </w:num>
  <w:num w:numId="9">
    <w:abstractNumId w:val="30"/>
  </w:num>
  <w:num w:numId="10">
    <w:abstractNumId w:val="19"/>
  </w:num>
  <w:num w:numId="11">
    <w:abstractNumId w:val="13"/>
  </w:num>
  <w:num w:numId="12">
    <w:abstractNumId w:val="5"/>
  </w:num>
  <w:num w:numId="13">
    <w:abstractNumId w:val="11"/>
  </w:num>
  <w:num w:numId="14">
    <w:abstractNumId w:val="12"/>
  </w:num>
  <w:num w:numId="15">
    <w:abstractNumId w:val="29"/>
  </w:num>
  <w:num w:numId="16">
    <w:abstractNumId w:val="14"/>
  </w:num>
  <w:num w:numId="17">
    <w:abstractNumId w:val="28"/>
  </w:num>
  <w:num w:numId="18">
    <w:abstractNumId w:val="25"/>
  </w:num>
  <w:num w:numId="19">
    <w:abstractNumId w:val="31"/>
  </w:num>
  <w:num w:numId="20">
    <w:abstractNumId w:val="15"/>
  </w:num>
  <w:num w:numId="21">
    <w:abstractNumId w:val="21"/>
  </w:num>
  <w:num w:numId="22">
    <w:abstractNumId w:val="23"/>
  </w:num>
  <w:num w:numId="23">
    <w:abstractNumId w:val="10"/>
  </w:num>
  <w:num w:numId="24">
    <w:abstractNumId w:val="8"/>
  </w:num>
  <w:num w:numId="25">
    <w:abstractNumId w:val="32"/>
  </w:num>
  <w:num w:numId="26">
    <w:abstractNumId w:val="1"/>
  </w:num>
  <w:num w:numId="27">
    <w:abstractNumId w:val="9"/>
  </w:num>
  <w:num w:numId="28">
    <w:abstractNumId w:val="2"/>
  </w:num>
  <w:num w:numId="29">
    <w:abstractNumId w:val="24"/>
  </w:num>
  <w:num w:numId="30">
    <w:abstractNumId w:val="18"/>
  </w:num>
  <w:num w:numId="31">
    <w:abstractNumId w:val="33"/>
  </w:num>
  <w:num w:numId="32">
    <w:abstractNumId w:val="4"/>
  </w:num>
  <w:num w:numId="33">
    <w:abstractNumId w:val="6"/>
  </w:num>
  <w:num w:numId="34">
    <w:abstractNumId w:val="22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attachedTemplate r:id="rId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121"/>
    <w:rsid w:val="000008EE"/>
    <w:rsid w:val="00002970"/>
    <w:rsid w:val="00003351"/>
    <w:rsid w:val="000137A1"/>
    <w:rsid w:val="00020082"/>
    <w:rsid w:val="00025BE9"/>
    <w:rsid w:val="00031E85"/>
    <w:rsid w:val="00037867"/>
    <w:rsid w:val="000407E2"/>
    <w:rsid w:val="0005476E"/>
    <w:rsid w:val="00055F04"/>
    <w:rsid w:val="000575B0"/>
    <w:rsid w:val="000578B4"/>
    <w:rsid w:val="00066355"/>
    <w:rsid w:val="00071EB7"/>
    <w:rsid w:val="00082497"/>
    <w:rsid w:val="00083658"/>
    <w:rsid w:val="00085DDD"/>
    <w:rsid w:val="00093C16"/>
    <w:rsid w:val="0009590B"/>
    <w:rsid w:val="000A00A3"/>
    <w:rsid w:val="000A41AA"/>
    <w:rsid w:val="000A6AB2"/>
    <w:rsid w:val="000C4A5B"/>
    <w:rsid w:val="000D0196"/>
    <w:rsid w:val="000D1685"/>
    <w:rsid w:val="000D64A2"/>
    <w:rsid w:val="000D6EC5"/>
    <w:rsid w:val="000E7DBD"/>
    <w:rsid w:val="000F6F08"/>
    <w:rsid w:val="000F7BCA"/>
    <w:rsid w:val="00100180"/>
    <w:rsid w:val="00101B79"/>
    <w:rsid w:val="00102964"/>
    <w:rsid w:val="001033CA"/>
    <w:rsid w:val="00104683"/>
    <w:rsid w:val="00107B94"/>
    <w:rsid w:val="00113D75"/>
    <w:rsid w:val="00115C94"/>
    <w:rsid w:val="00116ADF"/>
    <w:rsid w:val="00125F2E"/>
    <w:rsid w:val="001322BD"/>
    <w:rsid w:val="00151904"/>
    <w:rsid w:val="001537E5"/>
    <w:rsid w:val="00154A01"/>
    <w:rsid w:val="00154C5B"/>
    <w:rsid w:val="00155B5D"/>
    <w:rsid w:val="00155D66"/>
    <w:rsid w:val="00161290"/>
    <w:rsid w:val="0016449A"/>
    <w:rsid w:val="00164DEA"/>
    <w:rsid w:val="001655CA"/>
    <w:rsid w:val="0016624E"/>
    <w:rsid w:val="001709BA"/>
    <w:rsid w:val="0018418D"/>
    <w:rsid w:val="001A0FCA"/>
    <w:rsid w:val="001A52F2"/>
    <w:rsid w:val="001B021A"/>
    <w:rsid w:val="001B29AA"/>
    <w:rsid w:val="001B3055"/>
    <w:rsid w:val="001C7BF2"/>
    <w:rsid w:val="001D56CA"/>
    <w:rsid w:val="001D6838"/>
    <w:rsid w:val="001E0DE0"/>
    <w:rsid w:val="001E2B37"/>
    <w:rsid w:val="001E5BB3"/>
    <w:rsid w:val="002136DA"/>
    <w:rsid w:val="002333C0"/>
    <w:rsid w:val="00237823"/>
    <w:rsid w:val="002405E7"/>
    <w:rsid w:val="0024760E"/>
    <w:rsid w:val="002569C7"/>
    <w:rsid w:val="002674C9"/>
    <w:rsid w:val="00267F71"/>
    <w:rsid w:val="002701CD"/>
    <w:rsid w:val="002729FB"/>
    <w:rsid w:val="0027756F"/>
    <w:rsid w:val="0028061C"/>
    <w:rsid w:val="0028101E"/>
    <w:rsid w:val="00284906"/>
    <w:rsid w:val="00285611"/>
    <w:rsid w:val="00290C28"/>
    <w:rsid w:val="002A41E3"/>
    <w:rsid w:val="002A42CB"/>
    <w:rsid w:val="002A5CD7"/>
    <w:rsid w:val="002B23A5"/>
    <w:rsid w:val="002C0CF6"/>
    <w:rsid w:val="002C2147"/>
    <w:rsid w:val="002C2C8B"/>
    <w:rsid w:val="002D2188"/>
    <w:rsid w:val="002D5506"/>
    <w:rsid w:val="002D66ED"/>
    <w:rsid w:val="002D6F98"/>
    <w:rsid w:val="002D76E6"/>
    <w:rsid w:val="002D7B06"/>
    <w:rsid w:val="002E0AD8"/>
    <w:rsid w:val="002E4B27"/>
    <w:rsid w:val="002E67B7"/>
    <w:rsid w:val="002F0A0B"/>
    <w:rsid w:val="002F50DD"/>
    <w:rsid w:val="00300102"/>
    <w:rsid w:val="003015BA"/>
    <w:rsid w:val="00302FF2"/>
    <w:rsid w:val="00303BEF"/>
    <w:rsid w:val="003055E7"/>
    <w:rsid w:val="003059AC"/>
    <w:rsid w:val="00306E18"/>
    <w:rsid w:val="00310121"/>
    <w:rsid w:val="003119BE"/>
    <w:rsid w:val="003149C9"/>
    <w:rsid w:val="00323E71"/>
    <w:rsid w:val="0032526A"/>
    <w:rsid w:val="00333F2F"/>
    <w:rsid w:val="0033456C"/>
    <w:rsid w:val="00341EF9"/>
    <w:rsid w:val="0034284C"/>
    <w:rsid w:val="003433E6"/>
    <w:rsid w:val="00344969"/>
    <w:rsid w:val="00344AB5"/>
    <w:rsid w:val="00345A3F"/>
    <w:rsid w:val="0035365C"/>
    <w:rsid w:val="00361160"/>
    <w:rsid w:val="00362EF2"/>
    <w:rsid w:val="00372686"/>
    <w:rsid w:val="00372F2D"/>
    <w:rsid w:val="00374C36"/>
    <w:rsid w:val="00384683"/>
    <w:rsid w:val="00384754"/>
    <w:rsid w:val="00384DE6"/>
    <w:rsid w:val="00385A4C"/>
    <w:rsid w:val="003C34DB"/>
    <w:rsid w:val="003C534D"/>
    <w:rsid w:val="003E374F"/>
    <w:rsid w:val="003E4295"/>
    <w:rsid w:val="003E5231"/>
    <w:rsid w:val="003F02F2"/>
    <w:rsid w:val="003F607F"/>
    <w:rsid w:val="003F60C6"/>
    <w:rsid w:val="004039C3"/>
    <w:rsid w:val="00407707"/>
    <w:rsid w:val="00407755"/>
    <w:rsid w:val="00410BBF"/>
    <w:rsid w:val="00420AC8"/>
    <w:rsid w:val="0042613F"/>
    <w:rsid w:val="00430F23"/>
    <w:rsid w:val="00435890"/>
    <w:rsid w:val="004368EC"/>
    <w:rsid w:val="00440F13"/>
    <w:rsid w:val="00447224"/>
    <w:rsid w:val="00447266"/>
    <w:rsid w:val="00457394"/>
    <w:rsid w:val="004608B6"/>
    <w:rsid w:val="00463545"/>
    <w:rsid w:val="004663A9"/>
    <w:rsid w:val="004702A8"/>
    <w:rsid w:val="00470D66"/>
    <w:rsid w:val="004745F4"/>
    <w:rsid w:val="00476FDC"/>
    <w:rsid w:val="00480B68"/>
    <w:rsid w:val="00481C15"/>
    <w:rsid w:val="004824C6"/>
    <w:rsid w:val="004861A8"/>
    <w:rsid w:val="00490787"/>
    <w:rsid w:val="00493B93"/>
    <w:rsid w:val="00494F1E"/>
    <w:rsid w:val="004A1A12"/>
    <w:rsid w:val="004A744E"/>
    <w:rsid w:val="004B2162"/>
    <w:rsid w:val="004C172F"/>
    <w:rsid w:val="004C4008"/>
    <w:rsid w:val="004D0C0C"/>
    <w:rsid w:val="004D6A77"/>
    <w:rsid w:val="004E3224"/>
    <w:rsid w:val="004E6ACD"/>
    <w:rsid w:val="004F37B7"/>
    <w:rsid w:val="00503427"/>
    <w:rsid w:val="00511077"/>
    <w:rsid w:val="00512470"/>
    <w:rsid w:val="00520C6D"/>
    <w:rsid w:val="00524D35"/>
    <w:rsid w:val="00527614"/>
    <w:rsid w:val="00535EF2"/>
    <w:rsid w:val="00543A8C"/>
    <w:rsid w:val="005441EA"/>
    <w:rsid w:val="0055129C"/>
    <w:rsid w:val="005515B1"/>
    <w:rsid w:val="00555FDC"/>
    <w:rsid w:val="005606AC"/>
    <w:rsid w:val="00563416"/>
    <w:rsid w:val="00564763"/>
    <w:rsid w:val="00567D73"/>
    <w:rsid w:val="0057070C"/>
    <w:rsid w:val="005709C6"/>
    <w:rsid w:val="00572360"/>
    <w:rsid w:val="00573FDF"/>
    <w:rsid w:val="005740FA"/>
    <w:rsid w:val="0057591A"/>
    <w:rsid w:val="005811FC"/>
    <w:rsid w:val="005878FC"/>
    <w:rsid w:val="005946AC"/>
    <w:rsid w:val="005A1B25"/>
    <w:rsid w:val="005A283F"/>
    <w:rsid w:val="005A68AE"/>
    <w:rsid w:val="005A6CCE"/>
    <w:rsid w:val="005C286E"/>
    <w:rsid w:val="005D3BFB"/>
    <w:rsid w:val="005E547F"/>
    <w:rsid w:val="005E6FD1"/>
    <w:rsid w:val="005F5794"/>
    <w:rsid w:val="005F6E5A"/>
    <w:rsid w:val="00600429"/>
    <w:rsid w:val="00603F55"/>
    <w:rsid w:val="00607D1E"/>
    <w:rsid w:val="00615043"/>
    <w:rsid w:val="006218AB"/>
    <w:rsid w:val="00621A2E"/>
    <w:rsid w:val="006226B6"/>
    <w:rsid w:val="006349BF"/>
    <w:rsid w:val="00652EEA"/>
    <w:rsid w:val="006535F7"/>
    <w:rsid w:val="00660554"/>
    <w:rsid w:val="00681081"/>
    <w:rsid w:val="0068695E"/>
    <w:rsid w:val="0068785D"/>
    <w:rsid w:val="00687A7F"/>
    <w:rsid w:val="00693577"/>
    <w:rsid w:val="006A3172"/>
    <w:rsid w:val="006A56B4"/>
    <w:rsid w:val="006A6088"/>
    <w:rsid w:val="006B2449"/>
    <w:rsid w:val="006C161A"/>
    <w:rsid w:val="006C3B36"/>
    <w:rsid w:val="006C5682"/>
    <w:rsid w:val="006C7EB6"/>
    <w:rsid w:val="006E3AAD"/>
    <w:rsid w:val="006E6EDD"/>
    <w:rsid w:val="006F2AC1"/>
    <w:rsid w:val="0070038F"/>
    <w:rsid w:val="00700DE4"/>
    <w:rsid w:val="007024B6"/>
    <w:rsid w:val="00720E8D"/>
    <w:rsid w:val="00723A4C"/>
    <w:rsid w:val="00725DA4"/>
    <w:rsid w:val="0073409F"/>
    <w:rsid w:val="00737783"/>
    <w:rsid w:val="007379F6"/>
    <w:rsid w:val="00737F4C"/>
    <w:rsid w:val="00742314"/>
    <w:rsid w:val="0074630E"/>
    <w:rsid w:val="00751C05"/>
    <w:rsid w:val="00756C2E"/>
    <w:rsid w:val="00760D4D"/>
    <w:rsid w:val="00761A1A"/>
    <w:rsid w:val="00762624"/>
    <w:rsid w:val="00762EF8"/>
    <w:rsid w:val="007656F0"/>
    <w:rsid w:val="007726F1"/>
    <w:rsid w:val="00782205"/>
    <w:rsid w:val="00782AE7"/>
    <w:rsid w:val="00784078"/>
    <w:rsid w:val="00785382"/>
    <w:rsid w:val="0079121C"/>
    <w:rsid w:val="00797B09"/>
    <w:rsid w:val="007B0C90"/>
    <w:rsid w:val="007C089C"/>
    <w:rsid w:val="007C1630"/>
    <w:rsid w:val="007D2D02"/>
    <w:rsid w:val="007D32C8"/>
    <w:rsid w:val="007D37E5"/>
    <w:rsid w:val="007D7597"/>
    <w:rsid w:val="007D7E6F"/>
    <w:rsid w:val="007E1EC8"/>
    <w:rsid w:val="007E49CD"/>
    <w:rsid w:val="007E5F45"/>
    <w:rsid w:val="007E6908"/>
    <w:rsid w:val="007F1BCD"/>
    <w:rsid w:val="007F527A"/>
    <w:rsid w:val="00807F45"/>
    <w:rsid w:val="0081256F"/>
    <w:rsid w:val="0082332E"/>
    <w:rsid w:val="00823EEB"/>
    <w:rsid w:val="00835ACF"/>
    <w:rsid w:val="00844950"/>
    <w:rsid w:val="008452C4"/>
    <w:rsid w:val="00847EA3"/>
    <w:rsid w:val="008627DB"/>
    <w:rsid w:val="0086455C"/>
    <w:rsid w:val="00867C45"/>
    <w:rsid w:val="00872238"/>
    <w:rsid w:val="0087594F"/>
    <w:rsid w:val="00884AF4"/>
    <w:rsid w:val="008870C5"/>
    <w:rsid w:val="00890758"/>
    <w:rsid w:val="008A2359"/>
    <w:rsid w:val="008A26AC"/>
    <w:rsid w:val="008A5305"/>
    <w:rsid w:val="008A7EDE"/>
    <w:rsid w:val="008B0691"/>
    <w:rsid w:val="008B6FF0"/>
    <w:rsid w:val="008D136A"/>
    <w:rsid w:val="008D2076"/>
    <w:rsid w:val="008D262C"/>
    <w:rsid w:val="008D614C"/>
    <w:rsid w:val="008E0FBD"/>
    <w:rsid w:val="008E2E26"/>
    <w:rsid w:val="008E461B"/>
    <w:rsid w:val="008E58CD"/>
    <w:rsid w:val="008E5C9E"/>
    <w:rsid w:val="008E5FED"/>
    <w:rsid w:val="008E71C4"/>
    <w:rsid w:val="008F023A"/>
    <w:rsid w:val="008F5D3D"/>
    <w:rsid w:val="0091156A"/>
    <w:rsid w:val="00924446"/>
    <w:rsid w:val="009274E0"/>
    <w:rsid w:val="009278A7"/>
    <w:rsid w:val="00935826"/>
    <w:rsid w:val="00937DEE"/>
    <w:rsid w:val="00941C45"/>
    <w:rsid w:val="00941FE4"/>
    <w:rsid w:val="0095283F"/>
    <w:rsid w:val="00952CA4"/>
    <w:rsid w:val="0095424F"/>
    <w:rsid w:val="009560A7"/>
    <w:rsid w:val="00956EB3"/>
    <w:rsid w:val="009573B7"/>
    <w:rsid w:val="00962994"/>
    <w:rsid w:val="0097309A"/>
    <w:rsid w:val="00982AEB"/>
    <w:rsid w:val="0099309C"/>
    <w:rsid w:val="009977E9"/>
    <w:rsid w:val="009A1A52"/>
    <w:rsid w:val="009A3923"/>
    <w:rsid w:val="009A6D36"/>
    <w:rsid w:val="009B0B78"/>
    <w:rsid w:val="009B3481"/>
    <w:rsid w:val="009B4D9B"/>
    <w:rsid w:val="009B64C6"/>
    <w:rsid w:val="009C1250"/>
    <w:rsid w:val="009C4582"/>
    <w:rsid w:val="009D661C"/>
    <w:rsid w:val="009E0786"/>
    <w:rsid w:val="009F2734"/>
    <w:rsid w:val="00A02AA1"/>
    <w:rsid w:val="00A101C3"/>
    <w:rsid w:val="00A1496C"/>
    <w:rsid w:val="00A24503"/>
    <w:rsid w:val="00A272F3"/>
    <w:rsid w:val="00A317E3"/>
    <w:rsid w:val="00A35F45"/>
    <w:rsid w:val="00A361FA"/>
    <w:rsid w:val="00A41620"/>
    <w:rsid w:val="00A428BB"/>
    <w:rsid w:val="00A479B1"/>
    <w:rsid w:val="00A5154A"/>
    <w:rsid w:val="00A5305A"/>
    <w:rsid w:val="00A56522"/>
    <w:rsid w:val="00A609A8"/>
    <w:rsid w:val="00A63F15"/>
    <w:rsid w:val="00A71415"/>
    <w:rsid w:val="00A71E42"/>
    <w:rsid w:val="00A728FF"/>
    <w:rsid w:val="00A76ACE"/>
    <w:rsid w:val="00A77722"/>
    <w:rsid w:val="00A83D71"/>
    <w:rsid w:val="00A83F8F"/>
    <w:rsid w:val="00A9229A"/>
    <w:rsid w:val="00A93CDD"/>
    <w:rsid w:val="00A94E36"/>
    <w:rsid w:val="00AA3D4D"/>
    <w:rsid w:val="00AA4944"/>
    <w:rsid w:val="00AB2E6E"/>
    <w:rsid w:val="00AB3103"/>
    <w:rsid w:val="00AB6D97"/>
    <w:rsid w:val="00AC3EB5"/>
    <w:rsid w:val="00AC7F4C"/>
    <w:rsid w:val="00AE12FA"/>
    <w:rsid w:val="00AE1473"/>
    <w:rsid w:val="00AE4DB1"/>
    <w:rsid w:val="00AE70BD"/>
    <w:rsid w:val="00AE7DB6"/>
    <w:rsid w:val="00AF1F90"/>
    <w:rsid w:val="00AF4364"/>
    <w:rsid w:val="00AF7C4A"/>
    <w:rsid w:val="00AF7E53"/>
    <w:rsid w:val="00B06E68"/>
    <w:rsid w:val="00B11321"/>
    <w:rsid w:val="00B15E0C"/>
    <w:rsid w:val="00B15E4A"/>
    <w:rsid w:val="00B17324"/>
    <w:rsid w:val="00B24A4A"/>
    <w:rsid w:val="00B27A9B"/>
    <w:rsid w:val="00B31CDF"/>
    <w:rsid w:val="00B330A7"/>
    <w:rsid w:val="00B41108"/>
    <w:rsid w:val="00B4172D"/>
    <w:rsid w:val="00B44F56"/>
    <w:rsid w:val="00B52126"/>
    <w:rsid w:val="00B53D58"/>
    <w:rsid w:val="00B55123"/>
    <w:rsid w:val="00B60984"/>
    <w:rsid w:val="00B70996"/>
    <w:rsid w:val="00B70A08"/>
    <w:rsid w:val="00B70E9A"/>
    <w:rsid w:val="00B82A96"/>
    <w:rsid w:val="00B84DB6"/>
    <w:rsid w:val="00B91300"/>
    <w:rsid w:val="00B9569F"/>
    <w:rsid w:val="00BA131C"/>
    <w:rsid w:val="00BA66F1"/>
    <w:rsid w:val="00BB0784"/>
    <w:rsid w:val="00BB07B0"/>
    <w:rsid w:val="00BB5377"/>
    <w:rsid w:val="00BB645E"/>
    <w:rsid w:val="00BC38B7"/>
    <w:rsid w:val="00BE04D4"/>
    <w:rsid w:val="00BE134F"/>
    <w:rsid w:val="00BF3FAC"/>
    <w:rsid w:val="00C0012D"/>
    <w:rsid w:val="00C003B8"/>
    <w:rsid w:val="00C11F49"/>
    <w:rsid w:val="00C12AAD"/>
    <w:rsid w:val="00C229F5"/>
    <w:rsid w:val="00C331F1"/>
    <w:rsid w:val="00C34DC9"/>
    <w:rsid w:val="00C408E5"/>
    <w:rsid w:val="00C40A0A"/>
    <w:rsid w:val="00C40D14"/>
    <w:rsid w:val="00C44065"/>
    <w:rsid w:val="00C52A1E"/>
    <w:rsid w:val="00C53DCC"/>
    <w:rsid w:val="00C6056E"/>
    <w:rsid w:val="00C6058E"/>
    <w:rsid w:val="00C62C3A"/>
    <w:rsid w:val="00C70A7D"/>
    <w:rsid w:val="00C71C24"/>
    <w:rsid w:val="00C724CB"/>
    <w:rsid w:val="00C825A9"/>
    <w:rsid w:val="00C8368F"/>
    <w:rsid w:val="00C850C6"/>
    <w:rsid w:val="00C85C0D"/>
    <w:rsid w:val="00C865EF"/>
    <w:rsid w:val="00C93732"/>
    <w:rsid w:val="00C94E58"/>
    <w:rsid w:val="00CA4203"/>
    <w:rsid w:val="00CB0442"/>
    <w:rsid w:val="00CC7550"/>
    <w:rsid w:val="00CE5E99"/>
    <w:rsid w:val="00CF4664"/>
    <w:rsid w:val="00CF77CA"/>
    <w:rsid w:val="00D0053F"/>
    <w:rsid w:val="00D04328"/>
    <w:rsid w:val="00D0669C"/>
    <w:rsid w:val="00D14F9E"/>
    <w:rsid w:val="00D174A3"/>
    <w:rsid w:val="00D210EA"/>
    <w:rsid w:val="00D231C6"/>
    <w:rsid w:val="00D243EB"/>
    <w:rsid w:val="00D25255"/>
    <w:rsid w:val="00D260B2"/>
    <w:rsid w:val="00D36228"/>
    <w:rsid w:val="00D37444"/>
    <w:rsid w:val="00D41850"/>
    <w:rsid w:val="00D41CFA"/>
    <w:rsid w:val="00D4492B"/>
    <w:rsid w:val="00D533D2"/>
    <w:rsid w:val="00D53F2E"/>
    <w:rsid w:val="00D54069"/>
    <w:rsid w:val="00D8751A"/>
    <w:rsid w:val="00D875EF"/>
    <w:rsid w:val="00D87B60"/>
    <w:rsid w:val="00D92FFD"/>
    <w:rsid w:val="00D9795A"/>
    <w:rsid w:val="00DA07B1"/>
    <w:rsid w:val="00DA42B2"/>
    <w:rsid w:val="00DA72C8"/>
    <w:rsid w:val="00DB435E"/>
    <w:rsid w:val="00DC02F0"/>
    <w:rsid w:val="00DC3843"/>
    <w:rsid w:val="00DC3CD4"/>
    <w:rsid w:val="00DC497C"/>
    <w:rsid w:val="00DC566D"/>
    <w:rsid w:val="00DC6D0D"/>
    <w:rsid w:val="00DD0A39"/>
    <w:rsid w:val="00DD5914"/>
    <w:rsid w:val="00DD7A53"/>
    <w:rsid w:val="00DD7D5B"/>
    <w:rsid w:val="00DE099E"/>
    <w:rsid w:val="00DE192E"/>
    <w:rsid w:val="00DF0F43"/>
    <w:rsid w:val="00DF258F"/>
    <w:rsid w:val="00DF5CF2"/>
    <w:rsid w:val="00DF5E87"/>
    <w:rsid w:val="00E03F03"/>
    <w:rsid w:val="00E07ADD"/>
    <w:rsid w:val="00E10E6C"/>
    <w:rsid w:val="00E10F67"/>
    <w:rsid w:val="00E11BC1"/>
    <w:rsid w:val="00E12D6C"/>
    <w:rsid w:val="00E14109"/>
    <w:rsid w:val="00E23E3F"/>
    <w:rsid w:val="00E24655"/>
    <w:rsid w:val="00E26011"/>
    <w:rsid w:val="00E27176"/>
    <w:rsid w:val="00E32E8E"/>
    <w:rsid w:val="00E3355F"/>
    <w:rsid w:val="00E35819"/>
    <w:rsid w:val="00E3756E"/>
    <w:rsid w:val="00E46EAE"/>
    <w:rsid w:val="00E55EBD"/>
    <w:rsid w:val="00E65D0F"/>
    <w:rsid w:val="00E7637A"/>
    <w:rsid w:val="00E771E5"/>
    <w:rsid w:val="00E9561D"/>
    <w:rsid w:val="00E9573E"/>
    <w:rsid w:val="00EA3E3E"/>
    <w:rsid w:val="00EA5546"/>
    <w:rsid w:val="00EB3D59"/>
    <w:rsid w:val="00EB69E8"/>
    <w:rsid w:val="00EC1D28"/>
    <w:rsid w:val="00EC6ED4"/>
    <w:rsid w:val="00EC7C1F"/>
    <w:rsid w:val="00EC7E49"/>
    <w:rsid w:val="00ED0CE0"/>
    <w:rsid w:val="00EE736F"/>
    <w:rsid w:val="00EF05EB"/>
    <w:rsid w:val="00EF2168"/>
    <w:rsid w:val="00EF4B95"/>
    <w:rsid w:val="00EF4C23"/>
    <w:rsid w:val="00F14C74"/>
    <w:rsid w:val="00F177AA"/>
    <w:rsid w:val="00F24FA9"/>
    <w:rsid w:val="00F2747C"/>
    <w:rsid w:val="00F31BE3"/>
    <w:rsid w:val="00F3227B"/>
    <w:rsid w:val="00F323A1"/>
    <w:rsid w:val="00F32F2D"/>
    <w:rsid w:val="00F35AC4"/>
    <w:rsid w:val="00F3687F"/>
    <w:rsid w:val="00F379FF"/>
    <w:rsid w:val="00F37B6B"/>
    <w:rsid w:val="00F40011"/>
    <w:rsid w:val="00F41D02"/>
    <w:rsid w:val="00F4718A"/>
    <w:rsid w:val="00F47328"/>
    <w:rsid w:val="00F569C0"/>
    <w:rsid w:val="00F65F78"/>
    <w:rsid w:val="00F67AB1"/>
    <w:rsid w:val="00F80E43"/>
    <w:rsid w:val="00F81541"/>
    <w:rsid w:val="00F97E92"/>
    <w:rsid w:val="00FA11AC"/>
    <w:rsid w:val="00FA47B1"/>
    <w:rsid w:val="00FA6895"/>
    <w:rsid w:val="00FA7305"/>
    <w:rsid w:val="00FB5D57"/>
    <w:rsid w:val="00FB6750"/>
    <w:rsid w:val="00FC0ED4"/>
    <w:rsid w:val="00FC166D"/>
    <w:rsid w:val="00FC357B"/>
    <w:rsid w:val="00FC5DA3"/>
    <w:rsid w:val="00FD59E0"/>
    <w:rsid w:val="00FD7059"/>
    <w:rsid w:val="00FF24E9"/>
    <w:rsid w:val="00FF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Guttman Calligraphic"/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rFonts w:cs="Guttman Kere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cs="Guttman Keren"/>
      <w:b/>
      <w:bCs/>
      <w:sz w:val="26"/>
      <w:szCs w:val="26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rFonts w:cs="Guttman Mantova-Decor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rFonts w:cs="Guttman Keren"/>
    </w:rPr>
  </w:style>
  <w:style w:type="paragraph" w:styleId="20">
    <w:name w:val="Body Text 2"/>
    <w:basedOn w:val="a"/>
    <w:semiHidden/>
    <w:pPr>
      <w:jc w:val="center"/>
    </w:pPr>
    <w:rPr>
      <w:b/>
      <w:bCs/>
    </w:rPr>
  </w:style>
  <w:style w:type="paragraph" w:styleId="a4">
    <w:name w:val="header"/>
    <w:basedOn w:val="a"/>
    <w:link w:val="a5"/>
    <w:uiPriority w:val="99"/>
    <w:unhideWhenUsed/>
    <w:rsid w:val="006A56B4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basedOn w:val="a0"/>
    <w:link w:val="a4"/>
    <w:uiPriority w:val="99"/>
    <w:rsid w:val="006A56B4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A56B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uiPriority w:val="99"/>
    <w:rsid w:val="006A56B4"/>
    <w:rPr>
      <w:sz w:val="24"/>
      <w:szCs w:val="24"/>
    </w:rPr>
  </w:style>
  <w:style w:type="paragraph" w:styleId="a8">
    <w:name w:val="List Paragraph"/>
    <w:basedOn w:val="a"/>
    <w:uiPriority w:val="34"/>
    <w:qFormat/>
    <w:rsid w:val="003101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Guttman Calligraphic"/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rFonts w:cs="Guttman Kere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cs="Guttman Keren"/>
      <w:b/>
      <w:bCs/>
      <w:sz w:val="26"/>
      <w:szCs w:val="26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rFonts w:cs="Guttman Mantova-Decor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rFonts w:cs="Guttman Keren"/>
    </w:rPr>
  </w:style>
  <w:style w:type="paragraph" w:styleId="20">
    <w:name w:val="Body Text 2"/>
    <w:basedOn w:val="a"/>
    <w:semiHidden/>
    <w:pPr>
      <w:jc w:val="center"/>
    </w:pPr>
    <w:rPr>
      <w:b/>
      <w:bCs/>
    </w:rPr>
  </w:style>
  <w:style w:type="paragraph" w:styleId="a4">
    <w:name w:val="header"/>
    <w:basedOn w:val="a"/>
    <w:link w:val="a5"/>
    <w:uiPriority w:val="99"/>
    <w:unhideWhenUsed/>
    <w:rsid w:val="006A56B4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basedOn w:val="a0"/>
    <w:link w:val="a4"/>
    <w:uiPriority w:val="99"/>
    <w:rsid w:val="006A56B4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A56B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uiPriority w:val="99"/>
    <w:rsid w:val="006A56B4"/>
    <w:rPr>
      <w:sz w:val="24"/>
      <w:szCs w:val="24"/>
    </w:rPr>
  </w:style>
  <w:style w:type="paragraph" w:styleId="a8">
    <w:name w:val="List Paragraph"/>
    <w:basedOn w:val="a"/>
    <w:uiPriority w:val="34"/>
    <w:qFormat/>
    <w:rsid w:val="00310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9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acher\Desktop\&#1491;&#1507;%20&#1511;&#1513;&#1512;%20&#1514;&#1513;&#1508;\&#1491;&#1508;&#1497;%20&#1511;&#1513;&#1512;%20&#1514;&#1513;&#1506;&#1496;\&#1491;&#1507;%20&#1511;&#1513;&#1512;%20&#1495;&#1497;&#1497;%20&#1513;&#1512;&#1492;%20&#1506;&#1496;.do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C7645-95D2-416E-8AAF-765F38728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דף קשר חיי שרה עט</Template>
  <TotalTime>19</TotalTime>
  <Pages>2</Pages>
  <Words>294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sh/ic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3</cp:revision>
  <cp:lastPrinted>2018-11-15T20:35:00Z</cp:lastPrinted>
  <dcterms:created xsi:type="dcterms:W3CDTF">2021-01-06T20:10:00Z</dcterms:created>
  <dcterms:modified xsi:type="dcterms:W3CDTF">2021-01-06T20:29:00Z</dcterms:modified>
</cp:coreProperties>
</file>